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Narrow" w:hAnsi="Arial Narrow"/>
          <w:b/>
          <w:color w:val="FF0000"/>
        </w:rPr>
        <w:id w:val="-407778514"/>
        <w:docPartObj>
          <w:docPartGallery w:val="Cover Pages"/>
          <w:docPartUnique/>
        </w:docPartObj>
      </w:sdtPr>
      <w:sdtEndPr>
        <w:rPr>
          <w:b w:val="0"/>
          <w:color w:val="08416D"/>
          <w:sz w:val="40"/>
          <w:szCs w:val="40"/>
        </w:rPr>
      </w:sdtEndPr>
      <w:sdtContent>
        <w:p w14:paraId="3311CEA3" w14:textId="72481FDF" w:rsidR="000D37C6" w:rsidRPr="000D37C6" w:rsidRDefault="009C7A5F" w:rsidP="00752CC4">
          <w:pPr>
            <w:rPr>
              <w:rFonts w:ascii="Arial Narrow" w:hAnsi="Arial Narrow"/>
              <w:b/>
              <w:noProof/>
              <w:color w:val="FF0000"/>
            </w:rPr>
          </w:pPr>
          <w:r>
            <w:rPr>
              <w:rFonts w:ascii="Arial Narrow" w:hAnsi="Arial Narrow"/>
              <w:b/>
              <w:noProof/>
              <w:color w:val="FF0000"/>
            </w:rPr>
            <w:drawing>
              <wp:anchor distT="0" distB="0" distL="114300" distR="114300" simplePos="0" relativeHeight="251710464" behindDoc="0" locked="0" layoutInCell="1" allowOverlap="1" wp14:anchorId="73701F93" wp14:editId="77ADD8DD">
                <wp:simplePos x="0" y="0"/>
                <wp:positionH relativeFrom="column">
                  <wp:posOffset>-295275</wp:posOffset>
                </wp:positionH>
                <wp:positionV relativeFrom="paragraph">
                  <wp:posOffset>-361950</wp:posOffset>
                </wp:positionV>
                <wp:extent cx="6528435" cy="8448675"/>
                <wp:effectExtent l="0" t="0" r="571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ral Health File Encryption 3_2019.jpg"/>
                        <pic:cNvPicPr/>
                      </pic:nvPicPr>
                      <pic:blipFill>
                        <a:blip r:embed="rId9">
                          <a:extLst>
                            <a:ext uri="{28A0092B-C50C-407E-A947-70E740481C1C}">
                              <a14:useLocalDpi xmlns:a14="http://schemas.microsoft.com/office/drawing/2010/main" val="0"/>
                            </a:ext>
                          </a:extLst>
                        </a:blip>
                        <a:stretch>
                          <a:fillRect/>
                        </a:stretch>
                      </pic:blipFill>
                      <pic:spPr>
                        <a:xfrm>
                          <a:off x="0" y="0"/>
                          <a:ext cx="6528435" cy="8448675"/>
                        </a:xfrm>
                        <a:prstGeom prst="rect">
                          <a:avLst/>
                        </a:prstGeom>
                      </pic:spPr>
                    </pic:pic>
                  </a:graphicData>
                </a:graphic>
                <wp14:sizeRelH relativeFrom="page">
                  <wp14:pctWidth>0</wp14:pctWidth>
                </wp14:sizeRelH>
                <wp14:sizeRelV relativeFrom="page">
                  <wp14:pctHeight>0</wp14:pctHeight>
                </wp14:sizeRelV>
              </wp:anchor>
            </w:drawing>
          </w:r>
          <w:r w:rsidR="00752CC4" w:rsidRPr="000D37C6">
            <w:rPr>
              <w:rFonts w:ascii="Arial Narrow" w:hAnsi="Arial Narrow"/>
              <w:b/>
              <w:noProof/>
              <w:color w:val="FF0000"/>
            </w:rPr>
            <mc:AlternateContent>
              <mc:Choice Requires="wpg">
                <w:drawing>
                  <wp:anchor distT="0" distB="0" distL="114300" distR="114300" simplePos="0" relativeHeight="251664384" behindDoc="0" locked="0" layoutInCell="1" allowOverlap="1" wp14:anchorId="2C4CB83C" wp14:editId="53FBA320">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CE63" w14:textId="77777777" w:rsidR="008A75E1" w:rsidRDefault="008A75E1">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CE68D" w14:textId="77777777" w:rsidR="008A75E1" w:rsidRDefault="008A75E1">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7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4749CE63" w14:textId="77777777" w:rsidR="008A75E1" w:rsidRDefault="008A75E1">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37CCE68D" w14:textId="77777777" w:rsidR="008A75E1" w:rsidRDefault="008A75E1">
                            <w:pPr>
                              <w:jc w:val="right"/>
                              <w:rPr>
                                <w:b/>
                                <w:color w:val="FFFFFF"/>
                                <w:sz w:val="32"/>
                                <w:szCs w:val="32"/>
                              </w:rPr>
                            </w:pPr>
                            <w:r>
                              <w:rPr>
                                <w:b/>
                                <w:color w:val="FFFFFF"/>
                                <w:sz w:val="32"/>
                                <w:szCs w:val="32"/>
                              </w:rPr>
                              <w:t>Fall</w:t>
                            </w:r>
                          </w:p>
                        </w:txbxContent>
                      </v:textbox>
                    </v:shape>
                  </v:group>
                </w:pict>
              </mc:Fallback>
            </mc:AlternateContent>
          </w:r>
        </w:p>
        <w:p w14:paraId="727B5BBF" w14:textId="017BA5D4" w:rsidR="009C7A5F" w:rsidRDefault="00ED2E40" w:rsidP="009C7A5F">
          <w:pPr>
            <w:rPr>
              <w:rFonts w:ascii="Arial Narrow" w:hAnsi="Arial Narrow"/>
              <w:color w:val="08416D"/>
              <w:sz w:val="40"/>
              <w:szCs w:val="40"/>
            </w:rPr>
          </w:pPr>
        </w:p>
      </w:sdtContent>
    </w:sdt>
    <w:p w14:paraId="6D4075C5" w14:textId="3261F185" w:rsidR="00C42C7A" w:rsidRPr="009C7A5F" w:rsidRDefault="000F1815" w:rsidP="009C7A5F">
      <w:pPr>
        <w:pStyle w:val="TOCA-Head"/>
      </w:pPr>
      <w:r>
        <w:t xml:space="preserve">Behavioral Health </w:t>
      </w:r>
      <w:r w:rsidR="000A7902">
        <w:t xml:space="preserve">File Encryption </w:t>
      </w:r>
      <w:r>
        <w:br/>
      </w:r>
      <w:r w:rsidR="000A7902">
        <w:t xml:space="preserve">and Submission </w:t>
      </w:r>
      <w:r w:rsidR="001F3892">
        <w:t>Instructions</w:t>
      </w:r>
    </w:p>
    <w:p w14:paraId="5CF2E99F" w14:textId="77777777" w:rsidR="004F0164" w:rsidRPr="00BA5600" w:rsidRDefault="004F0164" w:rsidP="004F0164"/>
    <w:p w14:paraId="6DF957B2" w14:textId="77777777" w:rsidR="004F0164" w:rsidRPr="001A207E" w:rsidRDefault="004F0164" w:rsidP="004F0164">
      <w:pPr>
        <w:rPr>
          <w:sz w:val="28"/>
        </w:rPr>
      </w:pPr>
    </w:p>
    <w:p w14:paraId="11A626D3" w14:textId="77777777" w:rsidR="004F0164" w:rsidRPr="00D60E08" w:rsidRDefault="004F0164" w:rsidP="004F0164">
      <w:pPr>
        <w:pStyle w:val="B-Head"/>
      </w:pPr>
      <w:r>
        <w:t>Table of Contents</w:t>
      </w:r>
    </w:p>
    <w:p w14:paraId="5D12D265" w14:textId="77777777" w:rsidR="001D656E" w:rsidRPr="001D656E" w:rsidRDefault="001D656E" w:rsidP="001D656E">
      <w:pPr>
        <w:rPr>
          <w:lang w:eastAsia="ja-JP"/>
        </w:rPr>
      </w:pPr>
    </w:p>
    <w:p w14:paraId="7FE1381E" w14:textId="7143140F" w:rsidR="009C7A5F" w:rsidRDefault="001D656E">
      <w:pPr>
        <w:pStyle w:val="TOC1"/>
        <w:rPr>
          <w:rFonts w:asciiTheme="minorHAnsi" w:eastAsiaTheme="minorEastAsia" w:hAnsiTheme="minorHAnsi" w:cstheme="minorBidi"/>
        </w:rPr>
      </w:pPr>
      <w:r w:rsidRPr="00DF61BE">
        <w:rPr>
          <w:noProof w:val="0"/>
          <w:color w:val="404040"/>
        </w:rPr>
        <w:fldChar w:fldCharType="begin"/>
      </w:r>
      <w:r w:rsidRPr="00DF61BE">
        <w:instrText xml:space="preserve"> TOC \o "1-3" \h \z \u </w:instrText>
      </w:r>
      <w:r w:rsidRPr="00DF61BE">
        <w:rPr>
          <w:noProof w:val="0"/>
          <w:color w:val="404040"/>
        </w:rPr>
        <w:fldChar w:fldCharType="separate"/>
      </w:r>
      <w:hyperlink w:anchor="_Toc3464457" w:history="1">
        <w:r w:rsidR="009C7A5F" w:rsidRPr="00903D2B">
          <w:rPr>
            <w:rStyle w:val="Hyperlink"/>
          </w:rPr>
          <w:t>Introduction</w:t>
        </w:r>
        <w:r w:rsidR="009C7A5F">
          <w:rPr>
            <w:webHidden/>
          </w:rPr>
          <w:tab/>
        </w:r>
        <w:r w:rsidR="009C7A5F">
          <w:rPr>
            <w:webHidden/>
          </w:rPr>
          <w:fldChar w:fldCharType="begin"/>
        </w:r>
        <w:r w:rsidR="009C7A5F">
          <w:rPr>
            <w:webHidden/>
          </w:rPr>
          <w:instrText xml:space="preserve"> PAGEREF _Toc3464457 \h </w:instrText>
        </w:r>
        <w:r w:rsidR="009C7A5F">
          <w:rPr>
            <w:webHidden/>
          </w:rPr>
        </w:r>
        <w:r w:rsidR="009C7A5F">
          <w:rPr>
            <w:webHidden/>
          </w:rPr>
          <w:fldChar w:fldCharType="separate"/>
        </w:r>
        <w:r w:rsidR="00ED2E40">
          <w:rPr>
            <w:webHidden/>
          </w:rPr>
          <w:t>3</w:t>
        </w:r>
        <w:r w:rsidR="009C7A5F">
          <w:rPr>
            <w:webHidden/>
          </w:rPr>
          <w:fldChar w:fldCharType="end"/>
        </w:r>
      </w:hyperlink>
    </w:p>
    <w:p w14:paraId="7A57811B" w14:textId="0DC9C56C" w:rsidR="009C7A5F" w:rsidRDefault="00ED2E40">
      <w:pPr>
        <w:pStyle w:val="TOC1"/>
        <w:rPr>
          <w:rFonts w:asciiTheme="minorHAnsi" w:eastAsiaTheme="minorEastAsia" w:hAnsiTheme="minorHAnsi" w:cstheme="minorBidi"/>
        </w:rPr>
      </w:pPr>
      <w:hyperlink w:anchor="_Toc3464459" w:history="1">
        <w:r w:rsidR="009C7A5F" w:rsidRPr="00903D2B">
          <w:rPr>
            <w:rStyle w:val="Hyperlink"/>
          </w:rPr>
          <w:t>Detailed Instructions for Each Step of the Process</w:t>
        </w:r>
        <w:r w:rsidR="009C7A5F">
          <w:rPr>
            <w:webHidden/>
          </w:rPr>
          <w:tab/>
        </w:r>
        <w:r w:rsidR="009C7A5F">
          <w:rPr>
            <w:webHidden/>
          </w:rPr>
          <w:fldChar w:fldCharType="begin"/>
        </w:r>
        <w:r w:rsidR="009C7A5F">
          <w:rPr>
            <w:webHidden/>
          </w:rPr>
          <w:instrText xml:space="preserve"> PAGEREF _Toc3464459 \h </w:instrText>
        </w:r>
        <w:r w:rsidR="009C7A5F">
          <w:rPr>
            <w:webHidden/>
          </w:rPr>
        </w:r>
        <w:r w:rsidR="009C7A5F">
          <w:rPr>
            <w:webHidden/>
          </w:rPr>
          <w:fldChar w:fldCharType="separate"/>
        </w:r>
        <w:r>
          <w:rPr>
            <w:webHidden/>
          </w:rPr>
          <w:t>4</w:t>
        </w:r>
        <w:r w:rsidR="009C7A5F">
          <w:rPr>
            <w:webHidden/>
          </w:rPr>
          <w:fldChar w:fldCharType="end"/>
        </w:r>
      </w:hyperlink>
    </w:p>
    <w:p w14:paraId="27CADED4" w14:textId="03E67518" w:rsidR="009C7A5F" w:rsidRDefault="00ED2E40">
      <w:pPr>
        <w:pStyle w:val="TOC1"/>
        <w:rPr>
          <w:rFonts w:asciiTheme="minorHAnsi" w:eastAsiaTheme="minorEastAsia" w:hAnsiTheme="minorHAnsi" w:cstheme="minorBidi"/>
        </w:rPr>
      </w:pPr>
      <w:hyperlink w:anchor="_Toc3464466" w:history="1">
        <w:r w:rsidR="009C7A5F" w:rsidRPr="00903D2B">
          <w:rPr>
            <w:rStyle w:val="Hyperlink"/>
          </w:rPr>
          <w:t>Appendix 1: Install CHIA FileSecure Application</w:t>
        </w:r>
        <w:r w:rsidR="009C7A5F">
          <w:rPr>
            <w:webHidden/>
          </w:rPr>
          <w:tab/>
        </w:r>
        <w:r w:rsidR="009C7A5F">
          <w:rPr>
            <w:webHidden/>
          </w:rPr>
          <w:fldChar w:fldCharType="begin"/>
        </w:r>
        <w:r w:rsidR="009C7A5F">
          <w:rPr>
            <w:webHidden/>
          </w:rPr>
          <w:instrText xml:space="preserve"> PAGEREF _Toc3464466 \h </w:instrText>
        </w:r>
        <w:r w:rsidR="009C7A5F">
          <w:rPr>
            <w:webHidden/>
          </w:rPr>
        </w:r>
        <w:r w:rsidR="009C7A5F">
          <w:rPr>
            <w:webHidden/>
          </w:rPr>
          <w:fldChar w:fldCharType="separate"/>
        </w:r>
        <w:r>
          <w:rPr>
            <w:webHidden/>
          </w:rPr>
          <w:t>6</w:t>
        </w:r>
        <w:r w:rsidR="009C7A5F">
          <w:rPr>
            <w:webHidden/>
          </w:rPr>
          <w:fldChar w:fldCharType="end"/>
        </w:r>
      </w:hyperlink>
    </w:p>
    <w:p w14:paraId="3D9F841E" w14:textId="5A362D5C" w:rsidR="009C7A5F" w:rsidRDefault="00ED2E40">
      <w:pPr>
        <w:pStyle w:val="TOC1"/>
        <w:rPr>
          <w:rFonts w:asciiTheme="minorHAnsi" w:eastAsiaTheme="minorEastAsia" w:hAnsiTheme="minorHAnsi" w:cstheme="minorBidi"/>
        </w:rPr>
      </w:pPr>
      <w:hyperlink w:anchor="_Toc3464470" w:history="1">
        <w:r w:rsidR="009C7A5F" w:rsidRPr="00903D2B">
          <w:rPr>
            <w:rStyle w:val="Hyperlink"/>
          </w:rPr>
          <w:t>Appendix 2: Encrypt Submission File(s) using FileSecure</w:t>
        </w:r>
        <w:r w:rsidR="009C7A5F">
          <w:rPr>
            <w:webHidden/>
          </w:rPr>
          <w:tab/>
        </w:r>
        <w:r w:rsidR="009C7A5F">
          <w:rPr>
            <w:webHidden/>
          </w:rPr>
          <w:fldChar w:fldCharType="begin"/>
        </w:r>
        <w:r w:rsidR="009C7A5F">
          <w:rPr>
            <w:webHidden/>
          </w:rPr>
          <w:instrText xml:space="preserve"> PAGEREF _Toc3464470 \h </w:instrText>
        </w:r>
        <w:r w:rsidR="009C7A5F">
          <w:rPr>
            <w:webHidden/>
          </w:rPr>
        </w:r>
        <w:r w:rsidR="009C7A5F">
          <w:rPr>
            <w:webHidden/>
          </w:rPr>
          <w:fldChar w:fldCharType="separate"/>
        </w:r>
        <w:r>
          <w:rPr>
            <w:webHidden/>
          </w:rPr>
          <w:t>10</w:t>
        </w:r>
        <w:r w:rsidR="009C7A5F">
          <w:rPr>
            <w:webHidden/>
          </w:rPr>
          <w:fldChar w:fldCharType="end"/>
        </w:r>
      </w:hyperlink>
    </w:p>
    <w:p w14:paraId="2A59FFC1" w14:textId="08991C68" w:rsidR="009C7A5F" w:rsidRDefault="00ED2E40">
      <w:pPr>
        <w:pStyle w:val="TOC1"/>
        <w:rPr>
          <w:rFonts w:asciiTheme="minorHAnsi" w:eastAsiaTheme="minorEastAsia" w:hAnsiTheme="minorHAnsi" w:cstheme="minorBidi"/>
        </w:rPr>
      </w:pPr>
      <w:hyperlink w:anchor="_Toc3464474" w:history="1">
        <w:r w:rsidR="009C7A5F" w:rsidRPr="00903D2B">
          <w:rPr>
            <w:rStyle w:val="Hyperlink"/>
          </w:rPr>
          <w:t>Appendix 3: Upload Encrypted Submission File(s) to CHIA</w:t>
        </w:r>
        <w:r w:rsidR="009C7A5F">
          <w:rPr>
            <w:webHidden/>
          </w:rPr>
          <w:tab/>
        </w:r>
        <w:r w:rsidR="009C7A5F">
          <w:rPr>
            <w:webHidden/>
          </w:rPr>
          <w:fldChar w:fldCharType="begin"/>
        </w:r>
        <w:r w:rsidR="009C7A5F">
          <w:rPr>
            <w:webHidden/>
          </w:rPr>
          <w:instrText xml:space="preserve"> PAGEREF _Toc3464474 \h </w:instrText>
        </w:r>
        <w:r w:rsidR="009C7A5F">
          <w:rPr>
            <w:webHidden/>
          </w:rPr>
        </w:r>
        <w:r w:rsidR="009C7A5F">
          <w:rPr>
            <w:webHidden/>
          </w:rPr>
          <w:fldChar w:fldCharType="separate"/>
        </w:r>
        <w:r>
          <w:rPr>
            <w:webHidden/>
          </w:rPr>
          <w:t>14</w:t>
        </w:r>
        <w:r w:rsidR="009C7A5F">
          <w:rPr>
            <w:webHidden/>
          </w:rPr>
          <w:fldChar w:fldCharType="end"/>
        </w:r>
      </w:hyperlink>
    </w:p>
    <w:p w14:paraId="54153DC1" w14:textId="53E5845B" w:rsidR="009C7A5F" w:rsidRDefault="00ED2E40">
      <w:pPr>
        <w:pStyle w:val="TOC1"/>
        <w:rPr>
          <w:rFonts w:asciiTheme="minorHAnsi" w:eastAsiaTheme="minorEastAsia" w:hAnsiTheme="minorHAnsi" w:cstheme="minorBidi"/>
        </w:rPr>
      </w:pPr>
      <w:hyperlink w:anchor="_Toc3464479" w:history="1">
        <w:r w:rsidR="009C7A5F" w:rsidRPr="00903D2B">
          <w:rPr>
            <w:rStyle w:val="Hyperlink"/>
          </w:rPr>
          <w:t>Appendix 4: Retrieve Edit Detail Report from CHIA’s Submissions Intake Application</w:t>
        </w:r>
        <w:r w:rsidR="009C7A5F">
          <w:rPr>
            <w:webHidden/>
          </w:rPr>
          <w:tab/>
        </w:r>
        <w:r w:rsidR="009C7A5F">
          <w:rPr>
            <w:webHidden/>
          </w:rPr>
          <w:fldChar w:fldCharType="begin"/>
        </w:r>
        <w:r w:rsidR="009C7A5F">
          <w:rPr>
            <w:webHidden/>
          </w:rPr>
          <w:instrText xml:space="preserve"> PAGEREF _Toc3464479 \h </w:instrText>
        </w:r>
        <w:r w:rsidR="009C7A5F">
          <w:rPr>
            <w:webHidden/>
          </w:rPr>
        </w:r>
        <w:r w:rsidR="009C7A5F">
          <w:rPr>
            <w:webHidden/>
          </w:rPr>
          <w:fldChar w:fldCharType="separate"/>
        </w:r>
        <w:r>
          <w:rPr>
            <w:webHidden/>
          </w:rPr>
          <w:t>18</w:t>
        </w:r>
        <w:r w:rsidR="009C7A5F">
          <w:rPr>
            <w:webHidden/>
          </w:rPr>
          <w:fldChar w:fldCharType="end"/>
        </w:r>
      </w:hyperlink>
    </w:p>
    <w:p w14:paraId="0CE20C1C" w14:textId="27137F49" w:rsidR="001D656E" w:rsidRPr="009C7A5F" w:rsidRDefault="00ED2E40" w:rsidP="009C7A5F">
      <w:pPr>
        <w:pStyle w:val="TOC1"/>
        <w:rPr>
          <w:rFonts w:asciiTheme="minorHAnsi" w:eastAsiaTheme="minorEastAsia" w:hAnsiTheme="minorHAnsi" w:cstheme="minorBidi"/>
        </w:rPr>
      </w:pPr>
      <w:hyperlink w:anchor="_Toc3464482" w:history="1">
        <w:r w:rsidR="009C7A5F" w:rsidRPr="00903D2B">
          <w:rPr>
            <w:rStyle w:val="Hyperlink"/>
          </w:rPr>
          <w:t>Appendix 5: Decrypt Edit-Detail Report</w:t>
        </w:r>
        <w:r w:rsidR="009C7A5F">
          <w:rPr>
            <w:webHidden/>
          </w:rPr>
          <w:tab/>
        </w:r>
        <w:r w:rsidR="009C7A5F">
          <w:rPr>
            <w:webHidden/>
          </w:rPr>
          <w:fldChar w:fldCharType="begin"/>
        </w:r>
        <w:r w:rsidR="009C7A5F">
          <w:rPr>
            <w:webHidden/>
          </w:rPr>
          <w:instrText xml:space="preserve"> PAGEREF _Toc3464482 \h </w:instrText>
        </w:r>
        <w:r w:rsidR="009C7A5F">
          <w:rPr>
            <w:webHidden/>
          </w:rPr>
        </w:r>
        <w:r w:rsidR="009C7A5F">
          <w:rPr>
            <w:webHidden/>
          </w:rPr>
          <w:fldChar w:fldCharType="separate"/>
        </w:r>
        <w:r>
          <w:rPr>
            <w:webHidden/>
          </w:rPr>
          <w:t>20</w:t>
        </w:r>
        <w:r w:rsidR="009C7A5F">
          <w:rPr>
            <w:webHidden/>
          </w:rPr>
          <w:fldChar w:fldCharType="end"/>
        </w:r>
      </w:hyperlink>
      <w:r w:rsidR="001D656E" w:rsidRPr="00DF61BE">
        <w:fldChar w:fldCharType="end"/>
      </w:r>
    </w:p>
    <w:p w14:paraId="56F74F6F" w14:textId="77777777" w:rsidR="00D8517E" w:rsidRPr="00FA280E" w:rsidRDefault="001D656E" w:rsidP="00591A95">
      <w:pPr>
        <w:pStyle w:val="A-HeadOrange"/>
      </w:pPr>
      <w:r>
        <w:br w:type="page"/>
      </w:r>
      <w:bookmarkStart w:id="0" w:name="_Toc3464457"/>
      <w:r w:rsidR="000A7902" w:rsidRPr="00FE1F23">
        <w:lastRenderedPageBreak/>
        <w:t>Introduction</w:t>
      </w:r>
      <w:bookmarkEnd w:id="0"/>
    </w:p>
    <w:p w14:paraId="68AF372E" w14:textId="77777777" w:rsidR="00795AA3" w:rsidRPr="000A7902" w:rsidRDefault="000A7902" w:rsidP="000A7902">
      <w:pPr>
        <w:pStyle w:val="Body01"/>
      </w:pPr>
      <w:r w:rsidRPr="000A7902">
        <w:t>Welcome! The purpose of this guide is to provide instructions for securely transmitting Behavioral Health Case Mix file(s) to the Massachusetts Center for Health Information and Analysis (CHIA). These instructions supplement the specifications for the format of the submission file and the required data elements within it. Please review the steps below for submitting files to CHIA.</w:t>
      </w:r>
    </w:p>
    <w:p w14:paraId="24E4C218" w14:textId="77777777" w:rsidR="003322A1" w:rsidRDefault="000A7902" w:rsidP="00FA280E">
      <w:pPr>
        <w:pStyle w:val="Subhead01"/>
      </w:pPr>
      <w:bookmarkStart w:id="1" w:name="_Toc3464364"/>
      <w:bookmarkStart w:id="2" w:name="_Toc3464458"/>
      <w:r>
        <w:t>Summary of Process:</w:t>
      </w:r>
      <w:bookmarkEnd w:id="1"/>
      <w:bookmarkEnd w:id="2"/>
    </w:p>
    <w:p w14:paraId="76F6D926" w14:textId="77777777" w:rsidR="000A7902" w:rsidRPr="00916663" w:rsidRDefault="000A7902" w:rsidP="000A7902">
      <w:pPr>
        <w:pStyle w:val="Body01"/>
      </w:pPr>
      <w:r w:rsidRPr="00916663">
        <w:t xml:space="preserve">The </w:t>
      </w:r>
      <w:r w:rsidRPr="00916663">
        <w:rPr>
          <w:b/>
        </w:rPr>
        <w:t>steps</w:t>
      </w:r>
      <w:r>
        <w:rPr>
          <w:b/>
        </w:rPr>
        <w:t>*</w:t>
      </w:r>
      <w:r w:rsidRPr="00916663">
        <w:t xml:space="preserve"> for securely transmitting submission files to CHIA are as follows:</w:t>
      </w:r>
    </w:p>
    <w:p w14:paraId="76F57D1D" w14:textId="77777777" w:rsidR="000A7902" w:rsidRPr="002A58B3" w:rsidRDefault="000A7902" w:rsidP="000A7902">
      <w:pPr>
        <w:pStyle w:val="Body01"/>
        <w:rPr>
          <w:b/>
        </w:rPr>
      </w:pPr>
      <w:r w:rsidRPr="002A58B3">
        <w:rPr>
          <w:b/>
        </w:rPr>
        <w:t>Step</w:t>
      </w:r>
      <w:r>
        <w:rPr>
          <w:b/>
        </w:rPr>
        <w:t xml:space="preserve"> 1:</w:t>
      </w:r>
      <w:r w:rsidRPr="002A58B3">
        <w:rPr>
          <w:b/>
        </w:rPr>
        <w:t xml:space="preserve"> </w:t>
      </w:r>
      <w:r w:rsidRPr="002A58B3">
        <w:t>Create Submission File(s)</w:t>
      </w:r>
      <w:r>
        <w:t xml:space="preserve"> using Provider’s Data.</w:t>
      </w:r>
    </w:p>
    <w:p w14:paraId="42CDBA8B" w14:textId="77777777" w:rsidR="000A7902" w:rsidRPr="002A58B3" w:rsidRDefault="000A7902" w:rsidP="000A7902">
      <w:pPr>
        <w:pStyle w:val="Body01"/>
        <w:rPr>
          <w:b/>
        </w:rPr>
      </w:pPr>
      <w:r w:rsidRPr="002A58B3">
        <w:rPr>
          <w:b/>
        </w:rPr>
        <w:t xml:space="preserve">Step </w:t>
      </w:r>
      <w:r>
        <w:rPr>
          <w:b/>
        </w:rPr>
        <w:t>2:</w:t>
      </w:r>
      <w:r w:rsidRPr="002A58B3">
        <w:rPr>
          <w:b/>
        </w:rPr>
        <w:t xml:space="preserve"> </w:t>
      </w:r>
      <w:r w:rsidRPr="002A58B3">
        <w:t>Encrypt Submission File</w:t>
      </w:r>
      <w:r>
        <w:t xml:space="preserve">(s) using </w:t>
      </w:r>
      <w:proofErr w:type="spellStart"/>
      <w:r>
        <w:t>FileSecure</w:t>
      </w:r>
      <w:proofErr w:type="spellEnd"/>
      <w:r>
        <w:t>.</w:t>
      </w:r>
    </w:p>
    <w:p w14:paraId="697A4DD2" w14:textId="77777777" w:rsidR="000A7902" w:rsidRPr="002A58B3" w:rsidRDefault="000A7902" w:rsidP="000A7902">
      <w:pPr>
        <w:pStyle w:val="Body01"/>
        <w:rPr>
          <w:b/>
        </w:rPr>
      </w:pPr>
      <w:r w:rsidRPr="002A58B3">
        <w:rPr>
          <w:b/>
        </w:rPr>
        <w:t xml:space="preserve">Step </w:t>
      </w:r>
      <w:r>
        <w:rPr>
          <w:b/>
        </w:rPr>
        <w:t>3</w:t>
      </w:r>
      <w:r w:rsidRPr="002A58B3">
        <w:rPr>
          <w:b/>
        </w:rPr>
        <w:t xml:space="preserve">: </w:t>
      </w:r>
      <w:r w:rsidRPr="002A58B3">
        <w:t>Upload Encrypted File(s) to CHIA</w:t>
      </w:r>
      <w:r>
        <w:t>’s Submissions Intake Application.</w:t>
      </w:r>
    </w:p>
    <w:p w14:paraId="14085DA3" w14:textId="6AB31A3B" w:rsidR="000A7902" w:rsidRPr="002A58B3" w:rsidRDefault="000A7902" w:rsidP="000A7902">
      <w:pPr>
        <w:pStyle w:val="Body01"/>
      </w:pPr>
      <w:r w:rsidRPr="002A58B3">
        <w:rPr>
          <w:b/>
        </w:rPr>
        <w:t xml:space="preserve">Step </w:t>
      </w:r>
      <w:r>
        <w:rPr>
          <w:b/>
        </w:rPr>
        <w:t>4</w:t>
      </w:r>
      <w:r w:rsidRPr="002A58B3">
        <w:rPr>
          <w:b/>
        </w:rPr>
        <w:t xml:space="preserve">: </w:t>
      </w:r>
      <w:r>
        <w:t>Retrieve Edit-</w:t>
      </w:r>
      <w:r w:rsidRPr="002A58B3">
        <w:t>Detail Report(s) from CHIA</w:t>
      </w:r>
      <w:r>
        <w:t>’s Submissions Intake Application</w:t>
      </w:r>
      <w:r w:rsidR="009C7A5F">
        <w:t>.</w:t>
      </w:r>
    </w:p>
    <w:p w14:paraId="1FFD02B8" w14:textId="77777777" w:rsidR="000A7902" w:rsidRPr="002A58B3" w:rsidRDefault="000A7902" w:rsidP="000A7902">
      <w:pPr>
        <w:pStyle w:val="Body01"/>
      </w:pPr>
      <w:r w:rsidRPr="005617A0">
        <w:rPr>
          <w:b/>
        </w:rPr>
        <w:t xml:space="preserve">Step </w:t>
      </w:r>
      <w:r>
        <w:rPr>
          <w:b/>
        </w:rPr>
        <w:t>5</w:t>
      </w:r>
      <w:r w:rsidRPr="005617A0">
        <w:rPr>
          <w:b/>
        </w:rPr>
        <w:t xml:space="preserve">: </w:t>
      </w:r>
      <w:r w:rsidRPr="002A58B3">
        <w:t xml:space="preserve">Decrypt Edit-Detail Report(s) using </w:t>
      </w:r>
      <w:proofErr w:type="spellStart"/>
      <w:r w:rsidRPr="002A58B3">
        <w:t>FileSecure</w:t>
      </w:r>
      <w:proofErr w:type="spellEnd"/>
      <w:r>
        <w:t>.</w:t>
      </w:r>
    </w:p>
    <w:p w14:paraId="485E11C7" w14:textId="77777777" w:rsidR="000A7902" w:rsidRPr="005F5D6E" w:rsidRDefault="000A7902" w:rsidP="000A7902">
      <w:pPr>
        <w:pStyle w:val="Body01"/>
      </w:pPr>
      <w:r w:rsidRPr="002A58B3">
        <w:rPr>
          <w:b/>
        </w:rPr>
        <w:t xml:space="preserve">Step </w:t>
      </w:r>
      <w:r>
        <w:rPr>
          <w:b/>
        </w:rPr>
        <w:t>6</w:t>
      </w:r>
      <w:r w:rsidRPr="002A58B3">
        <w:rPr>
          <w:b/>
        </w:rPr>
        <w:t xml:space="preserve">: </w:t>
      </w:r>
      <w:r w:rsidRPr="002A58B3">
        <w:t>Review Edit-Detail Report</w:t>
      </w:r>
      <w:r>
        <w:t>(s)</w:t>
      </w:r>
      <w:r w:rsidRPr="002A58B3">
        <w:t xml:space="preserve"> and Resubmit File(s) to CHIA</w:t>
      </w:r>
      <w:r>
        <w:t>’s Submissions Intake Application (if necessary).</w:t>
      </w:r>
    </w:p>
    <w:p w14:paraId="5BDCDD54" w14:textId="77777777" w:rsidR="000A7902" w:rsidRDefault="000A7902" w:rsidP="000A7902">
      <w:pPr>
        <w:pStyle w:val="Body01"/>
      </w:pPr>
      <w:r w:rsidRPr="000A7902">
        <w:rPr>
          <w:sz w:val="18"/>
        </w:rPr>
        <w:t>*Detailed instructions for each of the above steps are provided below.</w:t>
      </w:r>
    </w:p>
    <w:p w14:paraId="4323B7C8" w14:textId="77777777" w:rsidR="000A7902" w:rsidRDefault="000A7902" w:rsidP="000A7902">
      <w:pPr>
        <w:pStyle w:val="Body01"/>
      </w:pPr>
      <w:r w:rsidRPr="00BE0339">
        <w:t>Please contact CHIA via this e-mail address (</w:t>
      </w:r>
      <w:hyperlink r:id="rId10">
        <w:r w:rsidRPr="000A7902">
          <w:rPr>
            <w:rStyle w:val="Hyperlink"/>
          </w:rPr>
          <w:t>chia.data@state.ma.us</w:t>
        </w:r>
      </w:hyperlink>
      <w:r w:rsidRPr="000A7902">
        <w:t>)</w:t>
      </w:r>
      <w:r w:rsidRPr="00BE0339">
        <w:t xml:space="preserve"> with any questions or </w:t>
      </w:r>
      <w:r>
        <w:t xml:space="preserve">concerns about </w:t>
      </w:r>
      <w:r w:rsidRPr="00BE0339">
        <w:t xml:space="preserve">the process.  </w:t>
      </w:r>
    </w:p>
    <w:p w14:paraId="4C4E4C72" w14:textId="77777777" w:rsidR="00BD0C7A" w:rsidRDefault="00BD0C7A" w:rsidP="009A4101">
      <w:pPr>
        <w:pStyle w:val="Body01"/>
      </w:pPr>
    </w:p>
    <w:p w14:paraId="72D7949E" w14:textId="77777777" w:rsidR="00BD0C7A" w:rsidRDefault="00BD0C7A" w:rsidP="009A4101">
      <w:pPr>
        <w:pStyle w:val="Body01"/>
      </w:pPr>
    </w:p>
    <w:p w14:paraId="536D5E1E" w14:textId="77777777" w:rsidR="00BD0C7A" w:rsidRDefault="00BD0C7A" w:rsidP="009A4101">
      <w:pPr>
        <w:pStyle w:val="Body01"/>
      </w:pPr>
    </w:p>
    <w:p w14:paraId="25C09452" w14:textId="77777777" w:rsidR="00BD0C7A" w:rsidRDefault="00BD0C7A" w:rsidP="009A4101">
      <w:pPr>
        <w:pStyle w:val="Body01"/>
      </w:pPr>
    </w:p>
    <w:p w14:paraId="6806C516" w14:textId="77777777" w:rsidR="00BD0C7A" w:rsidRDefault="00BD0C7A" w:rsidP="009A4101">
      <w:pPr>
        <w:pStyle w:val="Body01"/>
      </w:pPr>
    </w:p>
    <w:p w14:paraId="66C3B8C7" w14:textId="77777777" w:rsidR="00BD0C7A" w:rsidRDefault="00BD0C7A" w:rsidP="009A4101">
      <w:pPr>
        <w:pStyle w:val="Body01"/>
      </w:pPr>
    </w:p>
    <w:p w14:paraId="7D9497AF" w14:textId="77777777" w:rsidR="00BD0C7A" w:rsidRDefault="00BD0C7A" w:rsidP="009A4101">
      <w:pPr>
        <w:pStyle w:val="Body01"/>
      </w:pPr>
    </w:p>
    <w:p w14:paraId="488C1C45" w14:textId="77777777" w:rsidR="00BD0C7A" w:rsidRDefault="00BD0C7A" w:rsidP="009A4101">
      <w:pPr>
        <w:pStyle w:val="Body01"/>
      </w:pPr>
    </w:p>
    <w:p w14:paraId="42255B1B" w14:textId="77777777" w:rsidR="00BD0C7A" w:rsidRDefault="00BD0C7A" w:rsidP="009A4101">
      <w:pPr>
        <w:pStyle w:val="Body01"/>
      </w:pPr>
    </w:p>
    <w:p w14:paraId="2E25050F" w14:textId="77777777" w:rsidR="00BD0C7A" w:rsidRDefault="00BD0C7A" w:rsidP="009A4101">
      <w:pPr>
        <w:pStyle w:val="Body01"/>
      </w:pPr>
    </w:p>
    <w:p w14:paraId="5D3FD9A7" w14:textId="77777777" w:rsidR="00BD0C7A" w:rsidRPr="00FE1F23" w:rsidRDefault="00BD0C7A" w:rsidP="00591A95">
      <w:pPr>
        <w:pStyle w:val="A-HeadOrange"/>
      </w:pPr>
      <w:bookmarkStart w:id="3" w:name="_Toc3464365"/>
      <w:bookmarkStart w:id="4" w:name="_Toc3464459"/>
      <w:r w:rsidRPr="00FE1F23">
        <w:lastRenderedPageBreak/>
        <w:t>Detailed Instructions for Each Step of the Process</w:t>
      </w:r>
      <w:bookmarkEnd w:id="3"/>
      <w:bookmarkEnd w:id="4"/>
    </w:p>
    <w:p w14:paraId="758DC743" w14:textId="77777777" w:rsidR="00BD0C7A" w:rsidRPr="00BD0C7A" w:rsidRDefault="00BD0C7A" w:rsidP="00232C8B">
      <w:pPr>
        <w:pStyle w:val="Subhead01"/>
      </w:pPr>
      <w:bookmarkStart w:id="5" w:name="_Toc3464366"/>
      <w:bookmarkStart w:id="6" w:name="_Toc3464460"/>
      <w:r w:rsidRPr="00BD0C7A">
        <w:t>Step 1: Create Submission File(s) using Provider’s Data</w:t>
      </w:r>
      <w:bookmarkEnd w:id="5"/>
      <w:bookmarkEnd w:id="6"/>
    </w:p>
    <w:p w14:paraId="5B224F3F" w14:textId="34DA843A" w:rsidR="00BD0C7A" w:rsidRDefault="00BD0C7A" w:rsidP="00591A95">
      <w:pPr>
        <w:pStyle w:val="BulletLast"/>
        <w:numPr>
          <w:ilvl w:val="0"/>
          <w:numId w:val="11"/>
        </w:numPr>
        <w:spacing w:after="0"/>
        <w:ind w:left="720"/>
      </w:pPr>
      <w:r w:rsidRPr="00867495">
        <w:t xml:space="preserve">Create submission file(s) according to CHIA’s required format outlined in </w:t>
      </w:r>
      <w:r>
        <w:t xml:space="preserve">the </w:t>
      </w:r>
      <w:r w:rsidRPr="00AD2303">
        <w:rPr>
          <w:b/>
        </w:rPr>
        <w:t>Behavioral Health Submission Guidelines</w:t>
      </w:r>
      <w:r>
        <w:t xml:space="preserve"> available on CHIA’s website in the blue resource box at this </w:t>
      </w:r>
      <w:hyperlink r:id="rId11" w:history="1">
        <w:r w:rsidRPr="004F0164">
          <w:rPr>
            <w:rStyle w:val="Hyperlink"/>
          </w:rPr>
          <w:t>link</w:t>
        </w:r>
      </w:hyperlink>
      <w:r w:rsidRPr="00591A95">
        <w:rPr>
          <w:u w:val="single"/>
        </w:rPr>
        <w:t>.</w:t>
      </w:r>
      <w:r w:rsidR="00591A95">
        <w:rPr>
          <w:u w:val="single"/>
        </w:rPr>
        <w:br/>
      </w:r>
    </w:p>
    <w:p w14:paraId="4E47121B" w14:textId="77777777" w:rsidR="00BD0C7A" w:rsidRDefault="00BD0C7A" w:rsidP="00591A95">
      <w:pPr>
        <w:pStyle w:val="BulletLast"/>
        <w:spacing w:after="0"/>
        <w:ind w:left="360" w:firstLine="360"/>
      </w:pPr>
      <w:r w:rsidRPr="00867495">
        <w:t xml:space="preserve"> </w:t>
      </w:r>
      <w:hyperlink r:id="rId12" w:history="1">
        <w:r w:rsidRPr="004F0164">
          <w:rPr>
            <w:rStyle w:val="Hyperlink"/>
          </w:rPr>
          <w:t>Click on Behavioral Health Submission Guidelines in the blue box at this link</w:t>
        </w:r>
      </w:hyperlink>
      <w:r>
        <w:t>.</w:t>
      </w:r>
    </w:p>
    <w:p w14:paraId="178E7711" w14:textId="77777777" w:rsidR="00BD0C7A" w:rsidRPr="00BD0C7A" w:rsidRDefault="00BD0C7A" w:rsidP="00232C8B">
      <w:pPr>
        <w:pStyle w:val="Subhead01"/>
      </w:pPr>
      <w:bookmarkStart w:id="7" w:name="_Toc3296844"/>
      <w:bookmarkStart w:id="8" w:name="_Toc3464367"/>
      <w:bookmarkStart w:id="9" w:name="_Toc3464461"/>
      <w:r w:rsidRPr="00BD0C7A">
        <w:t xml:space="preserve">Step 2: Encrypt Submission File(s) using </w:t>
      </w:r>
      <w:proofErr w:type="spellStart"/>
      <w:r w:rsidRPr="00BD0C7A">
        <w:t>FileSecure</w:t>
      </w:r>
      <w:bookmarkEnd w:id="7"/>
      <w:bookmarkEnd w:id="8"/>
      <w:bookmarkEnd w:id="9"/>
      <w:proofErr w:type="spellEnd"/>
    </w:p>
    <w:p w14:paraId="4F7A982C" w14:textId="77777777" w:rsidR="00BD0C7A" w:rsidRPr="006D73C3" w:rsidRDefault="00BD0C7A" w:rsidP="00591A95">
      <w:pPr>
        <w:pStyle w:val="BulletLast"/>
        <w:numPr>
          <w:ilvl w:val="0"/>
          <w:numId w:val="12"/>
        </w:numPr>
        <w:ind w:left="720"/>
        <w:rPr>
          <w:b/>
        </w:rPr>
      </w:pPr>
      <w:r w:rsidRPr="00573E35">
        <w:t>Since</w:t>
      </w:r>
      <w:r w:rsidRPr="00573E35">
        <w:rPr>
          <w:b/>
        </w:rPr>
        <w:t xml:space="preserve"> </w:t>
      </w:r>
      <w:r w:rsidRPr="00573E35">
        <w:t xml:space="preserve">CHIA requires that providers encrypt each submission file before transmission, CHIA provides an application for encrypting and decrypting files at the provider site. Initially, each provider should download and install the application called </w:t>
      </w:r>
      <w:proofErr w:type="spellStart"/>
      <w:r w:rsidRPr="00573E35">
        <w:rPr>
          <w:b/>
        </w:rPr>
        <w:t>FileSecure</w:t>
      </w:r>
      <w:proofErr w:type="spellEnd"/>
      <w:r>
        <w:t xml:space="preserve"> according to the instructions</w:t>
      </w:r>
      <w:r>
        <w:rPr>
          <w:color w:val="FF0000"/>
        </w:rPr>
        <w:t xml:space="preserve"> </w:t>
      </w:r>
      <w:r w:rsidRPr="00591A95">
        <w:rPr>
          <w:color w:val="B53447"/>
        </w:rPr>
        <w:t xml:space="preserve">in </w:t>
      </w:r>
      <w:r w:rsidRPr="00591A95">
        <w:rPr>
          <w:b/>
          <w:color w:val="B53447"/>
        </w:rPr>
        <w:t xml:space="preserve">Appendix 1: Install CHIA </w:t>
      </w:r>
      <w:proofErr w:type="spellStart"/>
      <w:r w:rsidRPr="00591A95">
        <w:rPr>
          <w:b/>
          <w:color w:val="B53447"/>
        </w:rPr>
        <w:t>FileSecure</w:t>
      </w:r>
      <w:proofErr w:type="spellEnd"/>
      <w:r w:rsidRPr="00591A95">
        <w:rPr>
          <w:b/>
          <w:color w:val="B53447"/>
        </w:rPr>
        <w:t xml:space="preserve"> Application</w:t>
      </w:r>
      <w:r w:rsidRPr="00591A95">
        <w:rPr>
          <w:color w:val="B53447"/>
        </w:rPr>
        <w:t xml:space="preserve">. Before installing updated versions please delete older versions of </w:t>
      </w:r>
      <w:proofErr w:type="spellStart"/>
      <w:r w:rsidRPr="00591A95">
        <w:rPr>
          <w:b/>
          <w:color w:val="B53447"/>
        </w:rPr>
        <w:t>FileSecure</w:t>
      </w:r>
      <w:proofErr w:type="spellEnd"/>
      <w:r w:rsidRPr="00591A95">
        <w:rPr>
          <w:color w:val="B53447"/>
        </w:rPr>
        <w:t xml:space="preserve"> from your computer</w:t>
      </w:r>
      <w:r w:rsidRPr="00573E35">
        <w:t xml:space="preserve"> by deleting the following folder:</w:t>
      </w:r>
      <w:r w:rsidRPr="006D73C3">
        <w:t xml:space="preserve"> </w:t>
      </w:r>
      <w:r w:rsidRPr="00DF09E4">
        <w:t xml:space="preserve">C:\Program Files (x86)\CHIA </w:t>
      </w:r>
      <w:proofErr w:type="spellStart"/>
      <w:r w:rsidRPr="00DF09E4">
        <w:t>FileSecure</w:t>
      </w:r>
      <w:proofErr w:type="spellEnd"/>
      <w:r>
        <w:t>.</w:t>
      </w:r>
    </w:p>
    <w:p w14:paraId="2D2CB763" w14:textId="77777777" w:rsidR="00BD0C7A" w:rsidRPr="00306F4A" w:rsidRDefault="00BD0C7A" w:rsidP="00591A95">
      <w:pPr>
        <w:pStyle w:val="BulletLast"/>
        <w:numPr>
          <w:ilvl w:val="0"/>
          <w:numId w:val="12"/>
        </w:numPr>
        <w:ind w:left="720"/>
        <w:rPr>
          <w:b/>
        </w:rPr>
      </w:pPr>
      <w:r>
        <w:t xml:space="preserve">After successfully downloading and installing the </w:t>
      </w:r>
      <w:proofErr w:type="spellStart"/>
      <w:r w:rsidRPr="003C048B">
        <w:rPr>
          <w:b/>
        </w:rPr>
        <w:t>FileSecure</w:t>
      </w:r>
      <w:proofErr w:type="spellEnd"/>
      <w:r>
        <w:t xml:space="preserve"> application</w:t>
      </w:r>
      <w:r w:rsidRPr="003C048B">
        <w:t>,</w:t>
      </w:r>
      <w:r>
        <w:t xml:space="preserve"> the </w:t>
      </w:r>
      <w:r w:rsidRPr="003C048B">
        <w:t xml:space="preserve">submission file(s) created </w:t>
      </w:r>
      <w:r>
        <w:t>in</w:t>
      </w:r>
      <w:r w:rsidRPr="003C048B">
        <w:t xml:space="preserve"> Step 1</w:t>
      </w:r>
      <w:r>
        <w:t>(above)</w:t>
      </w:r>
      <w:r w:rsidRPr="003C048B">
        <w:t xml:space="preserve"> should be encrypted</w:t>
      </w:r>
      <w:r>
        <w:t xml:space="preserve"> using the i</w:t>
      </w:r>
      <w:r w:rsidRPr="003C048B">
        <w:t xml:space="preserve">nstructions in </w:t>
      </w:r>
      <w:r>
        <w:rPr>
          <w:b/>
        </w:rPr>
        <w:t>Appendix 2:</w:t>
      </w:r>
      <w:r w:rsidRPr="00306F4A">
        <w:rPr>
          <w:b/>
        </w:rPr>
        <w:t xml:space="preserve"> Encrypt Submission File(s) using </w:t>
      </w:r>
      <w:proofErr w:type="spellStart"/>
      <w:r w:rsidRPr="00306F4A">
        <w:rPr>
          <w:b/>
        </w:rPr>
        <w:t>FileSecure</w:t>
      </w:r>
      <w:proofErr w:type="spellEnd"/>
    </w:p>
    <w:p w14:paraId="27841DEB" w14:textId="77777777" w:rsidR="00BD0C7A" w:rsidRDefault="00BD0C7A" w:rsidP="00591A95">
      <w:pPr>
        <w:pStyle w:val="BulletLast"/>
        <w:numPr>
          <w:ilvl w:val="0"/>
          <w:numId w:val="12"/>
        </w:numPr>
        <w:ind w:left="720"/>
      </w:pPr>
      <w:r w:rsidRPr="00867495">
        <w:t xml:space="preserve">The </w:t>
      </w:r>
      <w:proofErr w:type="spellStart"/>
      <w:r w:rsidRPr="00867495">
        <w:rPr>
          <w:b/>
        </w:rPr>
        <w:t>FileSecure</w:t>
      </w:r>
      <w:proofErr w:type="spellEnd"/>
      <w:r w:rsidRPr="00867495">
        <w:t xml:space="preserve"> application is also used to decrypt the Edit-Detail Rep</w:t>
      </w:r>
      <w:r>
        <w:t>orts created by CHIA (see Step 5</w:t>
      </w:r>
      <w:r w:rsidRPr="00867495">
        <w:t>.)</w:t>
      </w:r>
    </w:p>
    <w:p w14:paraId="127C88C1" w14:textId="77777777" w:rsidR="00BD0C7A" w:rsidRDefault="00BD0C7A" w:rsidP="00232C8B">
      <w:pPr>
        <w:pStyle w:val="Subhead01"/>
      </w:pPr>
      <w:bookmarkStart w:id="10" w:name="_Toc3296845"/>
      <w:bookmarkStart w:id="11" w:name="_Toc3464368"/>
      <w:bookmarkStart w:id="12" w:name="_Toc3464462"/>
      <w:r w:rsidRPr="00BD0C7A">
        <w:t>Step 3: Upload Encrypted File(s) to CHIA’s Submissions Intake Application</w:t>
      </w:r>
      <w:bookmarkEnd w:id="10"/>
      <w:bookmarkEnd w:id="11"/>
      <w:bookmarkEnd w:id="12"/>
    </w:p>
    <w:p w14:paraId="4E97196C" w14:textId="77777777" w:rsidR="00BD0C7A" w:rsidRDefault="00BD0C7A" w:rsidP="00591A95">
      <w:pPr>
        <w:pStyle w:val="BulletLast"/>
        <w:numPr>
          <w:ilvl w:val="0"/>
          <w:numId w:val="13"/>
        </w:numPr>
        <w:ind w:left="720"/>
      </w:pPr>
      <w:r w:rsidRPr="00BD0C7A">
        <w:t xml:space="preserve">Once the submission file is created and encrypted, it should be uploaded to CHIA according to the instructions in </w:t>
      </w:r>
      <w:r w:rsidRPr="00BD0C7A">
        <w:rPr>
          <w:b/>
        </w:rPr>
        <w:t>Appendix 3: Upload Encrypted Submission File(s) to CHIA.</w:t>
      </w:r>
    </w:p>
    <w:p w14:paraId="15B71EC0" w14:textId="77777777" w:rsidR="00BD0C7A" w:rsidRDefault="00BD0C7A" w:rsidP="00232C8B">
      <w:pPr>
        <w:pStyle w:val="Subhead01"/>
      </w:pPr>
      <w:bookmarkStart w:id="13" w:name="_Toc3296846"/>
      <w:bookmarkStart w:id="14" w:name="_Toc3464369"/>
      <w:bookmarkStart w:id="15" w:name="_Toc3464463"/>
      <w:r w:rsidRPr="00BD0C7A">
        <w:t>Step 4: Retrieve Edit-Detail Report(s) from CHIA’s Submissions Intake Application</w:t>
      </w:r>
      <w:bookmarkEnd w:id="13"/>
      <w:bookmarkEnd w:id="14"/>
      <w:bookmarkEnd w:id="15"/>
    </w:p>
    <w:p w14:paraId="2D236F69" w14:textId="77777777" w:rsidR="00BD0C7A" w:rsidRPr="00A0123A" w:rsidRDefault="00BD0C7A" w:rsidP="00591A95">
      <w:pPr>
        <w:pStyle w:val="Body01"/>
        <w:numPr>
          <w:ilvl w:val="0"/>
          <w:numId w:val="13"/>
        </w:numPr>
        <w:ind w:left="720"/>
      </w:pPr>
      <w:r w:rsidRPr="00BD0C7A">
        <w:t xml:space="preserve">CHIA processes each submission by applying edits to the overall file format and applying edits to the data elements submitted. This process creates a report called the Edit-Detail Report which includes any errors triggered by editing the submitted data. Each provider can retrieve an encrypted copy of the Edit-Detail Report from CHIA Submissions Intake application by following the instructions in </w:t>
      </w:r>
      <w:r w:rsidRPr="00BD0C7A">
        <w:rPr>
          <w:b/>
        </w:rPr>
        <w:t>Appendix 4: Retrieve Edit-Detail Report from CHIA’s Submissions Intake Application</w:t>
      </w:r>
      <w:r>
        <w:rPr>
          <w:b/>
        </w:rPr>
        <w:t>.</w:t>
      </w:r>
    </w:p>
    <w:p w14:paraId="4375E9CF" w14:textId="77777777" w:rsidR="00A0123A" w:rsidRDefault="00A0123A" w:rsidP="00232C8B">
      <w:pPr>
        <w:pStyle w:val="Subhead01"/>
      </w:pPr>
      <w:bookmarkStart w:id="16" w:name="_Toc3296847"/>
      <w:bookmarkStart w:id="17" w:name="_Toc3464370"/>
      <w:bookmarkStart w:id="18" w:name="_Toc3464464"/>
      <w:r w:rsidRPr="00A0123A">
        <w:t xml:space="preserve">Step 5: Decrypt Edit-Detail Report(s) using </w:t>
      </w:r>
      <w:proofErr w:type="spellStart"/>
      <w:r w:rsidRPr="00A0123A">
        <w:t>FileSecure</w:t>
      </w:r>
      <w:bookmarkEnd w:id="16"/>
      <w:bookmarkEnd w:id="17"/>
      <w:bookmarkEnd w:id="18"/>
      <w:proofErr w:type="spellEnd"/>
    </w:p>
    <w:p w14:paraId="1D977BCC" w14:textId="77777777" w:rsidR="00A0123A" w:rsidRDefault="00A0123A" w:rsidP="00591A95">
      <w:pPr>
        <w:pStyle w:val="Body01"/>
        <w:numPr>
          <w:ilvl w:val="0"/>
          <w:numId w:val="13"/>
        </w:numPr>
        <w:ind w:left="720"/>
      </w:pPr>
      <w:r w:rsidRPr="00A0123A">
        <w:t xml:space="preserve">Before each provider opens the Edit-Detail Report, he/she should decrypt the report to transform the file format from an encrypted file to an EXCEL spreadsheet with multiple tabs. The instructions for decrypting the report are in </w:t>
      </w:r>
      <w:r w:rsidRPr="00A0123A">
        <w:rPr>
          <w:b/>
        </w:rPr>
        <w:t>Appendix 5: Decrypt Edit-Detail Report</w:t>
      </w:r>
      <w:r w:rsidRPr="00A0123A">
        <w:t>.</w:t>
      </w:r>
    </w:p>
    <w:p w14:paraId="57751388" w14:textId="77777777" w:rsidR="00A0123A" w:rsidRDefault="00A0123A" w:rsidP="00A0123A">
      <w:pPr>
        <w:pStyle w:val="Body01"/>
      </w:pPr>
    </w:p>
    <w:p w14:paraId="417B1AC1" w14:textId="77777777" w:rsidR="00A0123A" w:rsidRDefault="00A0123A" w:rsidP="00232C8B">
      <w:pPr>
        <w:pStyle w:val="Subhead01"/>
      </w:pPr>
      <w:bookmarkStart w:id="19" w:name="_Toc3296848"/>
      <w:bookmarkStart w:id="20" w:name="_Toc3464371"/>
      <w:bookmarkStart w:id="21" w:name="_Toc3464465"/>
      <w:r w:rsidRPr="00A0123A">
        <w:lastRenderedPageBreak/>
        <w:t>Step 6: Review Edit-Detail Report(s) and Resubmit File(s) to CHIA’s Submissions Intake Application (if necessary)</w:t>
      </w:r>
      <w:bookmarkEnd w:id="19"/>
      <w:bookmarkEnd w:id="20"/>
      <w:bookmarkEnd w:id="21"/>
    </w:p>
    <w:p w14:paraId="2ABE297E" w14:textId="77777777" w:rsidR="00A0123A" w:rsidRPr="00A0123A" w:rsidRDefault="00A0123A" w:rsidP="00591A95">
      <w:pPr>
        <w:pStyle w:val="Body01"/>
        <w:numPr>
          <w:ilvl w:val="0"/>
          <w:numId w:val="13"/>
        </w:numPr>
        <w:ind w:left="720"/>
        <w:rPr>
          <w:b/>
        </w:rPr>
      </w:pPr>
      <w:r w:rsidRPr="002F071F">
        <w:rPr>
          <w:color w:val="000000"/>
        </w:rPr>
        <w:t>If the submission file</w:t>
      </w:r>
      <w:r>
        <w:rPr>
          <w:color w:val="000000"/>
        </w:rPr>
        <w:t>(s) require</w:t>
      </w:r>
      <w:r w:rsidRPr="002F071F">
        <w:rPr>
          <w:color w:val="000000"/>
        </w:rPr>
        <w:t xml:space="preserve"> updates and/or corrections based on the review of the Edit-Detail Report</w:t>
      </w:r>
      <w:r>
        <w:rPr>
          <w:color w:val="000000"/>
        </w:rPr>
        <w:t>(s)</w:t>
      </w:r>
      <w:r w:rsidRPr="002F071F">
        <w:rPr>
          <w:color w:val="000000"/>
        </w:rPr>
        <w:t>, the provider should update the file</w:t>
      </w:r>
      <w:r>
        <w:rPr>
          <w:color w:val="000000"/>
        </w:rPr>
        <w:t>(s)</w:t>
      </w:r>
      <w:r w:rsidRPr="002F071F">
        <w:rPr>
          <w:color w:val="000000"/>
        </w:rPr>
        <w:t xml:space="preserve"> and resubmit </w:t>
      </w:r>
      <w:r>
        <w:rPr>
          <w:color w:val="000000"/>
        </w:rPr>
        <w:t>them</w:t>
      </w:r>
      <w:r w:rsidRPr="002F071F">
        <w:rPr>
          <w:color w:val="000000"/>
        </w:rPr>
        <w:t xml:space="preserve"> </w:t>
      </w:r>
      <w:r>
        <w:rPr>
          <w:color w:val="000000"/>
        </w:rPr>
        <w:t>according to</w:t>
      </w:r>
      <w:r w:rsidRPr="002F071F">
        <w:rPr>
          <w:color w:val="000000"/>
        </w:rPr>
        <w:t xml:space="preserve"> the instructions in Steps 1-3 above. </w:t>
      </w:r>
      <w:r>
        <w:t xml:space="preserve">Please </w:t>
      </w:r>
      <w:r w:rsidRPr="00CB4804">
        <w:t>contact </w:t>
      </w:r>
      <w:r>
        <w:t>CHIA via this e-mail address (</w:t>
      </w:r>
      <w:hyperlink r:id="rId13">
        <w:r w:rsidRPr="00B73DD3">
          <w:rPr>
            <w:rStyle w:val="Hyperlink"/>
          </w:rPr>
          <w:t>chia.data@state.ma.us</w:t>
        </w:r>
      </w:hyperlink>
      <w:r w:rsidRPr="00591A95">
        <w:rPr>
          <w:rStyle w:val="Hyperlink"/>
          <w:color w:val="313131"/>
        </w:rPr>
        <w:t>)</w:t>
      </w:r>
      <w:r>
        <w:rPr>
          <w:color w:val="000000"/>
        </w:rPr>
        <w:t xml:space="preserve"> with a</w:t>
      </w:r>
      <w:r w:rsidRPr="00BC7BE6">
        <w:rPr>
          <w:color w:val="000000"/>
        </w:rPr>
        <w:t xml:space="preserve">ny questions or concerns about the report(s) or the submission process. </w:t>
      </w:r>
      <w:r>
        <w:rPr>
          <w:color w:val="000000"/>
        </w:rPr>
        <w:t xml:space="preserve"> </w:t>
      </w:r>
    </w:p>
    <w:p w14:paraId="5C4A9645" w14:textId="77777777" w:rsidR="00A0123A" w:rsidRDefault="00A0123A" w:rsidP="00A0123A">
      <w:pPr>
        <w:pStyle w:val="Body01"/>
        <w:rPr>
          <w:color w:val="000000"/>
        </w:rPr>
      </w:pPr>
    </w:p>
    <w:p w14:paraId="3473CA8E" w14:textId="77777777" w:rsidR="00A0123A" w:rsidRDefault="00A0123A" w:rsidP="00A0123A">
      <w:pPr>
        <w:pStyle w:val="Body01"/>
        <w:rPr>
          <w:color w:val="000000"/>
        </w:rPr>
      </w:pPr>
    </w:p>
    <w:p w14:paraId="592E7C3B" w14:textId="77777777" w:rsidR="00A0123A" w:rsidRDefault="00A0123A" w:rsidP="00A0123A">
      <w:pPr>
        <w:pStyle w:val="Body01"/>
        <w:rPr>
          <w:color w:val="000000"/>
        </w:rPr>
      </w:pPr>
    </w:p>
    <w:p w14:paraId="6760CAAF" w14:textId="77777777" w:rsidR="00A0123A" w:rsidRDefault="00A0123A" w:rsidP="00A0123A">
      <w:pPr>
        <w:pStyle w:val="Body01"/>
        <w:rPr>
          <w:color w:val="000000"/>
        </w:rPr>
      </w:pPr>
    </w:p>
    <w:p w14:paraId="074C80F5" w14:textId="77777777" w:rsidR="00A0123A" w:rsidRDefault="00A0123A" w:rsidP="00A0123A">
      <w:pPr>
        <w:pStyle w:val="Body01"/>
        <w:rPr>
          <w:color w:val="000000"/>
        </w:rPr>
      </w:pPr>
    </w:p>
    <w:p w14:paraId="1CFBE144" w14:textId="77777777" w:rsidR="00A0123A" w:rsidRDefault="00A0123A" w:rsidP="00A0123A">
      <w:pPr>
        <w:pStyle w:val="Body01"/>
        <w:rPr>
          <w:color w:val="000000"/>
        </w:rPr>
      </w:pPr>
    </w:p>
    <w:p w14:paraId="05FDB244" w14:textId="77777777" w:rsidR="00A0123A" w:rsidRDefault="00A0123A" w:rsidP="00A0123A">
      <w:pPr>
        <w:pStyle w:val="Body01"/>
        <w:rPr>
          <w:color w:val="000000"/>
        </w:rPr>
      </w:pPr>
    </w:p>
    <w:p w14:paraId="70AC95E5" w14:textId="77777777" w:rsidR="00A0123A" w:rsidRDefault="00A0123A" w:rsidP="00A0123A">
      <w:pPr>
        <w:pStyle w:val="Body01"/>
        <w:rPr>
          <w:color w:val="000000"/>
        </w:rPr>
      </w:pPr>
    </w:p>
    <w:p w14:paraId="27FF5F10" w14:textId="77777777" w:rsidR="00A0123A" w:rsidRDefault="00A0123A" w:rsidP="00A0123A">
      <w:pPr>
        <w:pStyle w:val="Body01"/>
        <w:rPr>
          <w:color w:val="000000"/>
        </w:rPr>
      </w:pPr>
    </w:p>
    <w:p w14:paraId="0AEEBFCF" w14:textId="77777777" w:rsidR="00A0123A" w:rsidRDefault="00A0123A" w:rsidP="00A0123A">
      <w:pPr>
        <w:pStyle w:val="Body01"/>
        <w:rPr>
          <w:color w:val="000000"/>
        </w:rPr>
      </w:pPr>
    </w:p>
    <w:p w14:paraId="04411742" w14:textId="77777777" w:rsidR="00A0123A" w:rsidRDefault="00A0123A" w:rsidP="00A0123A">
      <w:pPr>
        <w:pStyle w:val="Body01"/>
        <w:rPr>
          <w:color w:val="000000"/>
        </w:rPr>
      </w:pPr>
    </w:p>
    <w:p w14:paraId="5025F526" w14:textId="77777777" w:rsidR="00A0123A" w:rsidRDefault="00A0123A" w:rsidP="00A0123A">
      <w:pPr>
        <w:pStyle w:val="Body01"/>
        <w:rPr>
          <w:color w:val="000000"/>
        </w:rPr>
      </w:pPr>
    </w:p>
    <w:p w14:paraId="5B3A9928" w14:textId="77777777" w:rsidR="00A0123A" w:rsidRDefault="00A0123A" w:rsidP="00A0123A">
      <w:pPr>
        <w:pStyle w:val="Body01"/>
        <w:rPr>
          <w:color w:val="000000"/>
        </w:rPr>
      </w:pPr>
    </w:p>
    <w:p w14:paraId="72127203" w14:textId="77777777" w:rsidR="00A0123A" w:rsidRDefault="00A0123A" w:rsidP="00A0123A">
      <w:pPr>
        <w:pStyle w:val="Body01"/>
        <w:rPr>
          <w:color w:val="000000"/>
        </w:rPr>
      </w:pPr>
    </w:p>
    <w:p w14:paraId="48ACDF2A" w14:textId="77777777" w:rsidR="00A0123A" w:rsidRDefault="00A0123A" w:rsidP="00A0123A">
      <w:pPr>
        <w:pStyle w:val="Body01"/>
        <w:rPr>
          <w:color w:val="000000"/>
        </w:rPr>
      </w:pPr>
    </w:p>
    <w:p w14:paraId="2AFA34B0" w14:textId="77777777" w:rsidR="00A0123A" w:rsidRDefault="00A0123A" w:rsidP="00A0123A">
      <w:pPr>
        <w:pStyle w:val="Body01"/>
        <w:rPr>
          <w:color w:val="000000"/>
        </w:rPr>
      </w:pPr>
    </w:p>
    <w:p w14:paraId="5BC40307" w14:textId="77777777" w:rsidR="00A0123A" w:rsidRDefault="00A0123A" w:rsidP="00A0123A">
      <w:pPr>
        <w:pStyle w:val="Body01"/>
        <w:rPr>
          <w:color w:val="000000"/>
        </w:rPr>
      </w:pPr>
    </w:p>
    <w:p w14:paraId="09B4FB23" w14:textId="77777777" w:rsidR="00A0123A" w:rsidRDefault="00A0123A" w:rsidP="00A0123A">
      <w:pPr>
        <w:pStyle w:val="Body01"/>
        <w:rPr>
          <w:color w:val="000000"/>
        </w:rPr>
      </w:pPr>
    </w:p>
    <w:p w14:paraId="7F132E26" w14:textId="77777777" w:rsidR="00A0123A" w:rsidRDefault="00A0123A" w:rsidP="00A0123A">
      <w:pPr>
        <w:pStyle w:val="Body01"/>
        <w:rPr>
          <w:color w:val="000000"/>
        </w:rPr>
      </w:pPr>
    </w:p>
    <w:p w14:paraId="1DDE701A" w14:textId="77777777" w:rsidR="00A0123A" w:rsidRDefault="00A0123A" w:rsidP="00A0123A">
      <w:pPr>
        <w:pStyle w:val="Body01"/>
        <w:rPr>
          <w:color w:val="000000"/>
        </w:rPr>
      </w:pPr>
    </w:p>
    <w:p w14:paraId="25733C82" w14:textId="77777777" w:rsidR="00A0123A" w:rsidRPr="00B73DD3" w:rsidRDefault="00A0123A" w:rsidP="00591A95">
      <w:pPr>
        <w:pStyle w:val="A-HeadOrange"/>
      </w:pPr>
      <w:bookmarkStart w:id="22" w:name="_Toc3464466"/>
      <w:r w:rsidRPr="00591A95">
        <w:lastRenderedPageBreak/>
        <w:t xml:space="preserve">Appendix 1: Install CHIA </w:t>
      </w:r>
      <w:proofErr w:type="spellStart"/>
      <w:r w:rsidRPr="00591A95">
        <w:t>FileSecure</w:t>
      </w:r>
      <w:proofErr w:type="spellEnd"/>
      <w:r w:rsidRPr="00591A95">
        <w:t xml:space="preserve"> Application</w:t>
      </w:r>
      <w:bookmarkEnd w:id="22"/>
    </w:p>
    <w:p w14:paraId="50E51394" w14:textId="77777777" w:rsidR="00A0123A" w:rsidRPr="00A70BA0" w:rsidRDefault="00A0123A" w:rsidP="00A70BA0">
      <w:pPr>
        <w:pStyle w:val="Subhead01"/>
      </w:pPr>
      <w:bookmarkStart w:id="23" w:name="_Toc3464373"/>
      <w:bookmarkStart w:id="24" w:name="_Toc3464467"/>
      <w:r w:rsidRPr="00A70BA0">
        <w:rPr>
          <w:rStyle w:val="IntenseEmphasis"/>
          <w:b/>
          <w:bCs/>
          <w:i w:val="0"/>
          <w:iCs w:val="0"/>
          <w:color w:val="08416D"/>
        </w:rPr>
        <w:t>Prerequisites</w:t>
      </w:r>
      <w:bookmarkEnd w:id="23"/>
      <w:bookmarkEnd w:id="24"/>
    </w:p>
    <w:p w14:paraId="7F2CF21F" w14:textId="77777777" w:rsidR="00A0123A" w:rsidRPr="00657640" w:rsidRDefault="00A0123A" w:rsidP="00591A95">
      <w:pPr>
        <w:pStyle w:val="Body01"/>
        <w:numPr>
          <w:ilvl w:val="0"/>
          <w:numId w:val="13"/>
        </w:numPr>
        <w:ind w:left="720"/>
      </w:pPr>
      <w:r w:rsidRPr="00657640">
        <w:t xml:space="preserve">Downloading the executable file may require </w:t>
      </w:r>
      <w:r w:rsidRPr="00657640">
        <w:rPr>
          <w:b/>
        </w:rPr>
        <w:t>Administrator access</w:t>
      </w:r>
      <w:r w:rsidRPr="00657640">
        <w:t xml:space="preserve"> to complete the </w:t>
      </w:r>
      <w:proofErr w:type="spellStart"/>
      <w:r w:rsidRPr="00657640">
        <w:t>FileSecure</w:t>
      </w:r>
      <w:proofErr w:type="spellEnd"/>
      <w:r w:rsidRPr="00657640">
        <w:t xml:space="preserve"> installation. Please check with your organization’s internal PC or network administrator contacts.</w:t>
      </w:r>
    </w:p>
    <w:p w14:paraId="7A519BE6" w14:textId="77777777" w:rsidR="00A0123A" w:rsidRPr="00A0123A" w:rsidRDefault="00A0123A" w:rsidP="00591A95">
      <w:pPr>
        <w:pStyle w:val="Body01"/>
        <w:numPr>
          <w:ilvl w:val="0"/>
          <w:numId w:val="13"/>
        </w:numPr>
        <w:ind w:left="720"/>
      </w:pPr>
      <w:r w:rsidRPr="00A0123A">
        <w:t>File Secure has been tested and certified to run under:</w:t>
      </w:r>
    </w:p>
    <w:p w14:paraId="27D6C483" w14:textId="77777777" w:rsidR="00A0123A" w:rsidRPr="00A0123A" w:rsidRDefault="00A0123A" w:rsidP="00591A95">
      <w:pPr>
        <w:pStyle w:val="Body01"/>
        <w:numPr>
          <w:ilvl w:val="1"/>
          <w:numId w:val="13"/>
        </w:numPr>
        <w:spacing w:after="60"/>
        <w:ind w:left="1080"/>
      </w:pPr>
      <w:r w:rsidRPr="00A0123A">
        <w:t xml:space="preserve">Windows 7 &amp; 10 64 Bit </w:t>
      </w:r>
      <w:r w:rsidR="006266E8">
        <w:t>(</w:t>
      </w:r>
      <w:r w:rsidRPr="006266E8">
        <w:rPr>
          <w:i/>
        </w:rPr>
        <w:t>Note:</w:t>
      </w:r>
      <w:r w:rsidRPr="00A0123A">
        <w:t xml:space="preserve"> </w:t>
      </w:r>
      <w:r w:rsidRPr="006266E8">
        <w:rPr>
          <w:i/>
        </w:rPr>
        <w:t>File Secure will NOT run under Windows XP</w:t>
      </w:r>
      <w:r w:rsidRPr="00A0123A">
        <w:t>). The most recent Microsoft updates as of 7/2017 with .NET Framework 4.5.1 enabled.</w:t>
      </w:r>
    </w:p>
    <w:p w14:paraId="753D961A" w14:textId="77777777" w:rsidR="00A0123A" w:rsidRPr="00A70BA0" w:rsidRDefault="00A0123A" w:rsidP="00591A95">
      <w:pPr>
        <w:pStyle w:val="Body01"/>
        <w:numPr>
          <w:ilvl w:val="1"/>
          <w:numId w:val="13"/>
        </w:numPr>
        <w:ind w:left="1080"/>
      </w:pPr>
      <w:r w:rsidRPr="00A0123A">
        <w:t xml:space="preserve">Link to update .NET framework: </w:t>
      </w:r>
      <w:r w:rsidRPr="00B73DD3">
        <w:rPr>
          <w:rStyle w:val="Hyperlink"/>
        </w:rPr>
        <w:t>https</w:t>
      </w:r>
      <w:hyperlink r:id="rId14">
        <w:proofErr w:type="gramStart"/>
        <w:r w:rsidRPr="00B73DD3">
          <w:rPr>
            <w:rStyle w:val="Hyperlink"/>
          </w:rPr>
          <w:t>:/</w:t>
        </w:r>
        <w:proofErr w:type="gramEnd"/>
        <w:r w:rsidRPr="00B73DD3">
          <w:rPr>
            <w:rStyle w:val="Hyperlink"/>
          </w:rPr>
          <w:t>/www.microsoft.com/enus/download/confirmation.aspx</w:t>
        </w:r>
      </w:hyperlink>
      <w:r w:rsidRPr="00B73DD3">
        <w:rPr>
          <w:rStyle w:val="Hyperlink"/>
        </w:rPr>
        <w:t>?id=53344</w:t>
      </w:r>
      <w:r w:rsidRPr="00A0123A">
        <w:t>.</w:t>
      </w:r>
    </w:p>
    <w:p w14:paraId="56B44C58" w14:textId="74022990" w:rsidR="00A0123A" w:rsidRDefault="00A0123A" w:rsidP="00591A95">
      <w:pPr>
        <w:pStyle w:val="Body01"/>
        <w:numPr>
          <w:ilvl w:val="0"/>
          <w:numId w:val="13"/>
        </w:numPr>
        <w:ind w:left="720"/>
      </w:pPr>
      <w:r w:rsidRPr="00657640">
        <w:t xml:space="preserve">The </w:t>
      </w:r>
      <w:proofErr w:type="spellStart"/>
      <w:r w:rsidRPr="00657640">
        <w:t>FileSecure</w:t>
      </w:r>
      <w:proofErr w:type="spellEnd"/>
      <w:r w:rsidRPr="00657640">
        <w:t xml:space="preserve"> application is encoded with an encryption key that is unique to your hospital(s) so it is important that you remove any older references to </w:t>
      </w:r>
      <w:proofErr w:type="spellStart"/>
      <w:r w:rsidRPr="00657640">
        <w:t>FileSecure</w:t>
      </w:r>
      <w:proofErr w:type="spellEnd"/>
      <w:r w:rsidRPr="00657640">
        <w:t xml:space="preserve"> (if present) prior to your file download.</w:t>
      </w:r>
      <w:r>
        <w:t xml:space="preserve"> You can delete older versions of </w:t>
      </w:r>
      <w:proofErr w:type="spellStart"/>
      <w:r>
        <w:t>FileSecure</w:t>
      </w:r>
      <w:proofErr w:type="spellEnd"/>
      <w:r>
        <w:t xml:space="preserve"> by deleting the following folder: </w:t>
      </w:r>
      <w:r w:rsidRPr="00A77D6A">
        <w:rPr>
          <w:b/>
        </w:rPr>
        <w:t xml:space="preserve">C:\Program Files (x86)\CHIA </w:t>
      </w:r>
      <w:proofErr w:type="spellStart"/>
      <w:r w:rsidRPr="00A77D6A">
        <w:rPr>
          <w:b/>
        </w:rPr>
        <w:t>FileSecure</w:t>
      </w:r>
      <w:proofErr w:type="spellEnd"/>
      <w:r w:rsidR="009C7A5F">
        <w:rPr>
          <w:b/>
        </w:rPr>
        <w:t>.</w:t>
      </w:r>
    </w:p>
    <w:p w14:paraId="5DE1B132" w14:textId="77777777" w:rsidR="00A0123A" w:rsidRPr="00A70BA0" w:rsidRDefault="00A70BA0" w:rsidP="00A70BA0">
      <w:pPr>
        <w:pStyle w:val="Subhead01"/>
      </w:pPr>
      <w:bookmarkStart w:id="25" w:name="_Toc3296850"/>
      <w:bookmarkStart w:id="26" w:name="_Toc3464374"/>
      <w:bookmarkStart w:id="27" w:name="_Toc3464468"/>
      <w:r w:rsidRPr="00A70BA0">
        <w:t>Step 1: Log into CHIA Submissions</w:t>
      </w:r>
      <w:bookmarkEnd w:id="25"/>
      <w:bookmarkEnd w:id="26"/>
      <w:bookmarkEnd w:id="27"/>
    </w:p>
    <w:p w14:paraId="3657B437" w14:textId="77777777" w:rsidR="00A70BA0" w:rsidRPr="00CB4804" w:rsidRDefault="00A70BA0" w:rsidP="00A70BA0">
      <w:pPr>
        <w:pStyle w:val="Body01"/>
      </w:pPr>
      <w:r w:rsidRPr="00CB4804">
        <w:t>Log into CHIA Submissions</w:t>
      </w:r>
      <w:r w:rsidR="006266E8">
        <w:t>*</w:t>
      </w:r>
      <w:r w:rsidRPr="00CB4804">
        <w:t xml:space="preserve"> with the username and password you received from CHIA.</w:t>
      </w:r>
    </w:p>
    <w:p w14:paraId="5DA96EC8" w14:textId="77777777" w:rsidR="00A70BA0" w:rsidRPr="00CB4804" w:rsidRDefault="00A70BA0" w:rsidP="00A70BA0">
      <w:pPr>
        <w:pStyle w:val="Body01"/>
        <w:rPr>
          <w:color w:val="0563C1"/>
          <w:u w:val="single"/>
        </w:rPr>
      </w:pPr>
      <w:r w:rsidRPr="00CB4804">
        <w:t>Website URL:</w:t>
      </w:r>
      <w:r w:rsidRPr="00591A95">
        <w:rPr>
          <w:rStyle w:val="Hyperlink"/>
          <w:b/>
          <w:u w:val="none"/>
        </w:rPr>
        <w:t xml:space="preserve"> </w:t>
      </w:r>
      <w:hyperlink r:id="rId15">
        <w:r w:rsidRPr="00B73DD3">
          <w:rPr>
            <w:rStyle w:val="Hyperlink"/>
          </w:rPr>
          <w:t>https://chiasubmissions.chia.state.ma.us</w:t>
        </w:r>
      </w:hyperlink>
    </w:p>
    <w:p w14:paraId="480BCF77" w14:textId="77777777" w:rsidR="00A70BA0" w:rsidRDefault="006266E8" w:rsidP="00A70BA0">
      <w:pPr>
        <w:pStyle w:val="Body01"/>
        <w:rPr>
          <w:color w:val="000000"/>
        </w:rPr>
      </w:pPr>
      <w:r w:rsidRPr="006266E8">
        <w:rPr>
          <w:sz w:val="20"/>
        </w:rPr>
        <w:t>*</w:t>
      </w:r>
      <w:r w:rsidR="00A70BA0" w:rsidRPr="006266E8">
        <w:rPr>
          <w:sz w:val="20"/>
        </w:rPr>
        <w:t>Login issues</w:t>
      </w:r>
      <w:r w:rsidR="00A70BA0" w:rsidRPr="006266E8">
        <w:rPr>
          <w:color w:val="000000"/>
          <w:sz w:val="20"/>
        </w:rPr>
        <w:t xml:space="preserve"> </w:t>
      </w:r>
      <w:r w:rsidR="00A70BA0" w:rsidRPr="006266E8">
        <w:rPr>
          <w:sz w:val="20"/>
        </w:rPr>
        <w:t>can be addressed by contacting </w:t>
      </w:r>
      <w:hyperlink r:id="rId16" w:history="1">
        <w:r w:rsidR="0028003A" w:rsidRPr="00B73DD3">
          <w:rPr>
            <w:rStyle w:val="Hyperlink"/>
            <w:sz w:val="20"/>
          </w:rPr>
          <w:t>CHIA-DL-Data-Submitter-HelpDesk@massmail.state.ma.us</w:t>
        </w:r>
      </w:hyperlink>
      <w:r>
        <w:t>.</w:t>
      </w:r>
      <w:r w:rsidR="00A70BA0" w:rsidRPr="00CB4804">
        <w:t xml:space="preserve">  </w:t>
      </w:r>
    </w:p>
    <w:p w14:paraId="0822D5C9" w14:textId="77777777" w:rsidR="00A0123A" w:rsidRDefault="00A70BA0" w:rsidP="00A0123A">
      <w:pPr>
        <w:pStyle w:val="Body01"/>
        <w:rPr>
          <w:color w:val="000000"/>
        </w:rPr>
      </w:pPr>
      <w:r>
        <w:rPr>
          <w:noProof/>
        </w:rPr>
        <w:drawing>
          <wp:inline distT="0" distB="0" distL="0" distR="0" wp14:anchorId="6021DF47" wp14:editId="0E7F9B3C">
            <wp:extent cx="4086225" cy="2819400"/>
            <wp:effectExtent l="0" t="0" r="0" b="0"/>
            <wp:docPr id="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t="12459"/>
                    <a:stretch>
                      <a:fillRect/>
                    </a:stretch>
                  </pic:blipFill>
                  <pic:spPr>
                    <a:xfrm>
                      <a:off x="0" y="0"/>
                      <a:ext cx="4088591" cy="2821033"/>
                    </a:xfrm>
                    <a:prstGeom prst="rect">
                      <a:avLst/>
                    </a:prstGeom>
                    <a:ln/>
                  </pic:spPr>
                </pic:pic>
              </a:graphicData>
            </a:graphic>
          </wp:inline>
        </w:drawing>
      </w:r>
    </w:p>
    <w:p w14:paraId="5A7180F0" w14:textId="77777777" w:rsidR="00A70BA0" w:rsidRPr="00A70BA0" w:rsidRDefault="00A70BA0" w:rsidP="00A70BA0">
      <w:pPr>
        <w:pStyle w:val="Subhead01"/>
        <w:rPr>
          <w:rStyle w:val="Emphasis"/>
          <w:b w:val="0"/>
        </w:rPr>
      </w:pPr>
      <w:bookmarkStart w:id="28" w:name="_Toc3296851"/>
      <w:bookmarkStart w:id="29" w:name="_Toc3464375"/>
      <w:bookmarkStart w:id="30" w:name="_Toc3464469"/>
      <w:r w:rsidRPr="00A70BA0">
        <w:lastRenderedPageBreak/>
        <w:t xml:space="preserve">Step 2: Download </w:t>
      </w:r>
      <w:proofErr w:type="spellStart"/>
      <w:r w:rsidRPr="00A70BA0">
        <w:t>FileSecure</w:t>
      </w:r>
      <w:bookmarkEnd w:id="28"/>
      <w:bookmarkEnd w:id="29"/>
      <w:bookmarkEnd w:id="30"/>
      <w:proofErr w:type="spellEnd"/>
    </w:p>
    <w:p w14:paraId="4F6C54B3" w14:textId="77777777" w:rsidR="00A70BA0" w:rsidRPr="00A70BA0" w:rsidRDefault="00A70BA0" w:rsidP="00591A95">
      <w:pPr>
        <w:pStyle w:val="Body01"/>
        <w:numPr>
          <w:ilvl w:val="0"/>
          <w:numId w:val="14"/>
        </w:numPr>
        <w:ind w:left="360"/>
        <w:rPr>
          <w:b/>
        </w:rPr>
      </w:pPr>
      <w:r>
        <w:t xml:space="preserve">Once logged in to CHIA Submissions, please download the </w:t>
      </w:r>
      <w:proofErr w:type="spellStart"/>
      <w:r>
        <w:t>FileSecure</w:t>
      </w:r>
      <w:proofErr w:type="spellEnd"/>
      <w:r>
        <w:t xml:space="preserve"> application by clicking the </w:t>
      </w:r>
      <w:proofErr w:type="spellStart"/>
      <w:r>
        <w:rPr>
          <w:b/>
        </w:rPr>
        <w:t>FileSecure</w:t>
      </w:r>
      <w:proofErr w:type="spellEnd"/>
      <w:r>
        <w:rPr>
          <w:b/>
        </w:rPr>
        <w:t>-</w:t>
      </w:r>
      <w:r w:rsidRPr="00657640">
        <w:rPr>
          <w:b/>
        </w:rPr>
        <w:t>Case Mix</w:t>
      </w:r>
      <w:r>
        <w:t xml:space="preserve"> folder. Future submissions will use </w:t>
      </w:r>
      <w:proofErr w:type="spellStart"/>
      <w:r>
        <w:t>FileSecure</w:t>
      </w:r>
      <w:proofErr w:type="spellEnd"/>
      <w:r>
        <w:t xml:space="preserve"> from your own workstation or wherever you choose to save the installed file.</w:t>
      </w:r>
    </w:p>
    <w:p w14:paraId="09FA24E2" w14:textId="77777777" w:rsidR="00A70BA0" w:rsidRPr="00A70BA0" w:rsidRDefault="00A70BA0" w:rsidP="00A70BA0">
      <w:pPr>
        <w:pStyle w:val="Body01"/>
        <w:numPr>
          <w:ilvl w:val="0"/>
          <w:numId w:val="15"/>
        </w:numPr>
      </w:pPr>
      <w:r w:rsidRPr="00A70BA0">
        <w:rPr>
          <w:rStyle w:val="Emphasis"/>
          <w:iCs w:val="0"/>
        </w:rPr>
        <w:t>Landing Page (</w:t>
      </w:r>
      <w:r w:rsidRPr="00A70BA0">
        <w:t>If you submit other files to CHIA for different purposes, they may also appear on this landing page.)</w:t>
      </w:r>
    </w:p>
    <w:p w14:paraId="5C659B03" w14:textId="77777777" w:rsidR="00A70BA0" w:rsidRDefault="00A70BA0" w:rsidP="00A70BA0">
      <w:pPr>
        <w:pStyle w:val="Body01"/>
        <w:tabs>
          <w:tab w:val="left" w:pos="6390"/>
        </w:tabs>
        <w:rPr>
          <w:color w:val="000000"/>
        </w:rPr>
      </w:pPr>
      <w:r>
        <w:rPr>
          <w:i/>
          <w:iCs/>
          <w:noProof/>
        </w:rPr>
        <w:drawing>
          <wp:inline distT="0" distB="0" distL="0" distR="0" wp14:anchorId="50730A9D" wp14:editId="686AFD41">
            <wp:extent cx="4086225" cy="1428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27243" b="57264"/>
                    <a:stretch/>
                  </pic:blipFill>
                  <pic:spPr bwMode="auto">
                    <a:xfrm>
                      <a:off x="0" y="0"/>
                      <a:ext cx="408622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40F8A2AC" w14:textId="77777777" w:rsidR="00A70BA0" w:rsidRPr="00A70BA0" w:rsidRDefault="00A70BA0" w:rsidP="00591A95">
      <w:pPr>
        <w:pStyle w:val="Body01"/>
        <w:numPr>
          <w:ilvl w:val="0"/>
          <w:numId w:val="14"/>
        </w:numPr>
        <w:ind w:left="360"/>
        <w:rPr>
          <w:color w:val="000000"/>
        </w:rPr>
      </w:pPr>
      <w:r>
        <w:t xml:space="preserve">Upon selection of the icon button, CHIA is dynamically creating a custom </w:t>
      </w:r>
      <w:proofErr w:type="spellStart"/>
      <w:r>
        <w:t>FileSecure</w:t>
      </w:r>
      <w:proofErr w:type="spellEnd"/>
      <w:r>
        <w:t xml:space="preserve"> for your organization. Once the page appears click the </w:t>
      </w:r>
      <w:r w:rsidRPr="0084056A">
        <w:rPr>
          <w:b/>
        </w:rPr>
        <w:t>Download</w:t>
      </w:r>
      <w:r>
        <w:t xml:space="preserve"> &gt;&gt; button.</w:t>
      </w:r>
    </w:p>
    <w:p w14:paraId="1D857F7F" w14:textId="77777777" w:rsidR="00A70BA0" w:rsidRPr="00A70BA0" w:rsidRDefault="00A70BA0" w:rsidP="00A70BA0">
      <w:pPr>
        <w:pStyle w:val="Body01"/>
        <w:ind w:left="720" w:hanging="720"/>
        <w:rPr>
          <w:color w:val="000000"/>
        </w:rPr>
      </w:pPr>
      <w:r>
        <w:rPr>
          <w:noProof/>
        </w:rPr>
        <w:drawing>
          <wp:anchor distT="0" distB="0" distL="114300" distR="114300" simplePos="0" relativeHeight="251667456" behindDoc="0" locked="0" layoutInCell="1" allowOverlap="1" wp14:anchorId="6B8286BE" wp14:editId="097828F4">
            <wp:simplePos x="0" y="0"/>
            <wp:positionH relativeFrom="column">
              <wp:posOffset>0</wp:posOffset>
            </wp:positionH>
            <wp:positionV relativeFrom="paragraph">
              <wp:posOffset>83820</wp:posOffset>
            </wp:positionV>
            <wp:extent cx="4087368" cy="2816352"/>
            <wp:effectExtent l="0" t="0" r="8890" b="3175"/>
            <wp:wrapSquare wrapText="bothSides"/>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extLst>
                        <a:ext uri="{28A0092B-C50C-407E-A947-70E740481C1C}">
                          <a14:useLocalDpi xmlns:a14="http://schemas.microsoft.com/office/drawing/2010/main" val="0"/>
                        </a:ext>
                      </a:extLst>
                    </a:blip>
                    <a:srcRect t="12308"/>
                    <a:stretch>
                      <a:fillRect/>
                    </a:stretch>
                  </pic:blipFill>
                  <pic:spPr>
                    <a:xfrm>
                      <a:off x="0" y="0"/>
                      <a:ext cx="4087368" cy="2816352"/>
                    </a:xfrm>
                    <a:prstGeom prst="rect">
                      <a:avLst/>
                    </a:prstGeom>
                    <a:ln/>
                  </pic:spPr>
                </pic:pic>
              </a:graphicData>
            </a:graphic>
            <wp14:sizeRelH relativeFrom="page">
              <wp14:pctWidth>0</wp14:pctWidth>
            </wp14:sizeRelH>
            <wp14:sizeRelV relativeFrom="page">
              <wp14:pctHeight>0</wp14:pctHeight>
            </wp14:sizeRelV>
          </wp:anchor>
        </w:drawing>
      </w:r>
    </w:p>
    <w:p w14:paraId="2578EAE7" w14:textId="77777777" w:rsidR="00A0123A" w:rsidRDefault="00A0123A" w:rsidP="00A0123A">
      <w:pPr>
        <w:pStyle w:val="Body01"/>
        <w:rPr>
          <w:color w:val="000000"/>
        </w:rPr>
      </w:pPr>
    </w:p>
    <w:p w14:paraId="2AD86980" w14:textId="77777777" w:rsidR="00A0123A" w:rsidRDefault="00A0123A" w:rsidP="00A0123A">
      <w:pPr>
        <w:pStyle w:val="Body01"/>
        <w:rPr>
          <w:color w:val="000000"/>
        </w:rPr>
      </w:pPr>
    </w:p>
    <w:p w14:paraId="4B541536" w14:textId="77777777" w:rsidR="00A0123A" w:rsidRDefault="00A0123A" w:rsidP="00A0123A">
      <w:pPr>
        <w:pStyle w:val="Body01"/>
        <w:rPr>
          <w:color w:val="000000"/>
        </w:rPr>
      </w:pPr>
    </w:p>
    <w:p w14:paraId="73BE9DEB" w14:textId="77777777" w:rsidR="00A0123A" w:rsidRDefault="00A0123A" w:rsidP="00A0123A">
      <w:pPr>
        <w:pStyle w:val="Body01"/>
        <w:rPr>
          <w:color w:val="000000"/>
        </w:rPr>
      </w:pPr>
    </w:p>
    <w:p w14:paraId="72BD3063" w14:textId="77777777" w:rsidR="00A0123A" w:rsidRDefault="00A0123A" w:rsidP="00A0123A">
      <w:pPr>
        <w:pStyle w:val="Body01"/>
        <w:rPr>
          <w:color w:val="000000"/>
        </w:rPr>
      </w:pPr>
    </w:p>
    <w:p w14:paraId="5EF63515" w14:textId="77777777" w:rsidR="00A0123A" w:rsidRDefault="00A0123A" w:rsidP="00A0123A">
      <w:pPr>
        <w:pStyle w:val="Body01"/>
        <w:rPr>
          <w:color w:val="000000"/>
        </w:rPr>
      </w:pPr>
    </w:p>
    <w:p w14:paraId="265F4EDB" w14:textId="77777777" w:rsidR="00A0123A" w:rsidRDefault="00A0123A" w:rsidP="00A0123A">
      <w:pPr>
        <w:pStyle w:val="Body01"/>
        <w:rPr>
          <w:color w:val="000000"/>
        </w:rPr>
      </w:pPr>
    </w:p>
    <w:p w14:paraId="3160F470" w14:textId="77777777" w:rsidR="00A0123A" w:rsidRDefault="00A0123A" w:rsidP="00A0123A">
      <w:pPr>
        <w:pStyle w:val="Body01"/>
        <w:rPr>
          <w:color w:val="000000"/>
        </w:rPr>
      </w:pPr>
    </w:p>
    <w:p w14:paraId="6F8E2E19" w14:textId="77777777" w:rsidR="00A0123A" w:rsidRDefault="00A0123A" w:rsidP="00A0123A">
      <w:pPr>
        <w:pStyle w:val="Body01"/>
        <w:rPr>
          <w:color w:val="000000"/>
        </w:rPr>
      </w:pPr>
    </w:p>
    <w:p w14:paraId="3C8B64E0" w14:textId="77777777" w:rsidR="00A70BA0" w:rsidRDefault="00A70BA0" w:rsidP="00591A95">
      <w:pPr>
        <w:pStyle w:val="Body01"/>
        <w:numPr>
          <w:ilvl w:val="0"/>
          <w:numId w:val="14"/>
        </w:numPr>
        <w:ind w:left="360"/>
      </w:pPr>
      <w:r>
        <w:t xml:space="preserve">The install program will be in the Downloads folder (e.g. C:\Users\”janedoe”\Downloads). </w:t>
      </w:r>
    </w:p>
    <w:p w14:paraId="4AA9BF83" w14:textId="77777777" w:rsidR="00027995" w:rsidRDefault="00027995" w:rsidP="00027995">
      <w:pPr>
        <w:pStyle w:val="Body01"/>
      </w:pPr>
    </w:p>
    <w:p w14:paraId="6D24F222" w14:textId="77777777" w:rsidR="00027995" w:rsidRDefault="00027995" w:rsidP="00027995">
      <w:pPr>
        <w:pStyle w:val="Body01"/>
      </w:pPr>
    </w:p>
    <w:p w14:paraId="3D69F19F" w14:textId="77777777" w:rsidR="00A70BA0" w:rsidRPr="00A70BA0" w:rsidRDefault="00A70BA0" w:rsidP="00591A95">
      <w:pPr>
        <w:pStyle w:val="Body01"/>
        <w:numPr>
          <w:ilvl w:val="0"/>
          <w:numId w:val="14"/>
        </w:numPr>
        <w:ind w:left="360"/>
      </w:pPr>
      <w:r>
        <w:lastRenderedPageBreak/>
        <w:t>When the download completes, visit the download location and look for FileSecure.exe OR you can launch from the browser on the bottom left tab on the screen, as shown below.</w:t>
      </w:r>
    </w:p>
    <w:p w14:paraId="24673090" w14:textId="77777777" w:rsidR="00A0123A" w:rsidRDefault="00A70BA0" w:rsidP="00A0123A">
      <w:pPr>
        <w:pStyle w:val="Body01"/>
        <w:rPr>
          <w:color w:val="000000"/>
        </w:rPr>
      </w:pPr>
      <w:r>
        <w:rPr>
          <w:noProof/>
        </w:rPr>
        <w:drawing>
          <wp:anchor distT="0" distB="0" distL="114300" distR="114300" simplePos="0" relativeHeight="251668480" behindDoc="0" locked="0" layoutInCell="1" allowOverlap="1" wp14:anchorId="61C7CAEA" wp14:editId="48C06EA4">
            <wp:simplePos x="0" y="0"/>
            <wp:positionH relativeFrom="column">
              <wp:posOffset>28575</wp:posOffset>
            </wp:positionH>
            <wp:positionV relativeFrom="paragraph">
              <wp:posOffset>114300</wp:posOffset>
            </wp:positionV>
            <wp:extent cx="4500245" cy="1389380"/>
            <wp:effectExtent l="133350" t="114300" r="147955" b="172720"/>
            <wp:wrapSquare wrapText="bothSides"/>
            <wp:docPr id="28" name="Shape 10"/>
            <wp:cNvGraphicFramePr/>
            <a:graphic xmlns:a="http://schemas.openxmlformats.org/drawingml/2006/main">
              <a:graphicData uri="http://schemas.openxmlformats.org/drawingml/2006/picture">
                <pic:pic xmlns:pic="http://schemas.openxmlformats.org/drawingml/2006/picture">
                  <pic:nvPicPr>
                    <pic:cNvPr id="28" name="Shape 10"/>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4500245" cy="138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5BEC8F3" w14:textId="77777777" w:rsidR="00A0123A" w:rsidRDefault="00A0123A" w:rsidP="00A0123A">
      <w:pPr>
        <w:pStyle w:val="Body01"/>
        <w:rPr>
          <w:color w:val="000000"/>
        </w:rPr>
      </w:pPr>
    </w:p>
    <w:p w14:paraId="232FD471" w14:textId="77777777" w:rsidR="00A0123A" w:rsidRDefault="00A0123A" w:rsidP="00A0123A">
      <w:pPr>
        <w:pStyle w:val="Body01"/>
        <w:rPr>
          <w:color w:val="000000"/>
        </w:rPr>
      </w:pPr>
    </w:p>
    <w:p w14:paraId="7CF5B56F" w14:textId="77777777" w:rsidR="00A0123A" w:rsidRDefault="00A0123A" w:rsidP="00A0123A">
      <w:pPr>
        <w:pStyle w:val="Body01"/>
        <w:rPr>
          <w:color w:val="000000"/>
        </w:rPr>
      </w:pPr>
    </w:p>
    <w:p w14:paraId="793E60FA" w14:textId="77777777" w:rsidR="00A0123A" w:rsidRDefault="00A70BA0" w:rsidP="00A0123A">
      <w:pPr>
        <w:pStyle w:val="Body01"/>
        <w:rPr>
          <w:color w:val="000000"/>
        </w:rPr>
      </w:pPr>
      <w:r>
        <w:rPr>
          <w:noProof/>
        </w:rPr>
        <mc:AlternateContent>
          <mc:Choice Requires="wps">
            <w:drawing>
              <wp:anchor distT="0" distB="0" distL="114300" distR="114300" simplePos="0" relativeHeight="251670528" behindDoc="0" locked="0" layoutInCell="1" allowOverlap="1" wp14:anchorId="1961582E" wp14:editId="4680A4F1">
                <wp:simplePos x="0" y="0"/>
                <wp:positionH relativeFrom="column">
                  <wp:posOffset>-4497705</wp:posOffset>
                </wp:positionH>
                <wp:positionV relativeFrom="paragraph">
                  <wp:posOffset>50800</wp:posOffset>
                </wp:positionV>
                <wp:extent cx="692150" cy="139700"/>
                <wp:effectExtent l="0" t="0" r="12700" b="12700"/>
                <wp:wrapNone/>
                <wp:docPr id="29" name="Oval 29"/>
                <wp:cNvGraphicFramePr/>
                <a:graphic xmlns:a="http://schemas.openxmlformats.org/drawingml/2006/main">
                  <a:graphicData uri="http://schemas.microsoft.com/office/word/2010/wordprocessingShape">
                    <wps:wsp>
                      <wps:cNvSpPr/>
                      <wps:spPr>
                        <a:xfrm>
                          <a:off x="0" y="0"/>
                          <a:ext cx="692150" cy="139700"/>
                        </a:xfrm>
                        <a:prstGeom prst="ellipse">
                          <a:avLst/>
                        </a:prstGeom>
                        <a:noFill/>
                        <a:ln w="12700" cap="flat" cmpd="sng">
                          <a:solidFill>
                            <a:srgbClr val="FF0000"/>
                          </a:solidFill>
                          <a:prstDash val="solid"/>
                          <a:miter lim="800000"/>
                          <a:headEnd type="none" w="sm" len="sm"/>
                          <a:tailEnd type="none" w="sm" len="sm"/>
                        </a:ln>
                      </wps:spPr>
                      <wps:txbx>
                        <w:txbxContent>
                          <w:p w14:paraId="32607096" w14:textId="77777777" w:rsidR="00A70BA0" w:rsidRDefault="00A70BA0" w:rsidP="00A70BA0">
                            <w:pPr>
                              <w:spacing w:after="0" w:line="240" w:lineRule="auto"/>
                              <w:textDirection w:val="btLr"/>
                            </w:pPr>
                          </w:p>
                        </w:txbxContent>
                      </wps:txbx>
                      <wps:bodyPr spcFirstLastPara="1" wrap="square" lIns="91425" tIns="91425" rIns="91425" bIns="91425" anchor="ctr" anchorCtr="0"/>
                    </wps:wsp>
                  </a:graphicData>
                </a:graphic>
              </wp:anchor>
            </w:drawing>
          </mc:Choice>
          <mc:Fallback>
            <w:pict>
              <v:oval id="Oval 29" o:spid="_x0000_s1030" style="position:absolute;margin-left:-354.15pt;margin-top:4pt;width:54.5pt;height: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" filled="f" strokecolor="red" strokeweight="1pt">
                <v:stroke startarrowwidth="narrow" startarrowlength="short" endarrowwidth="narrow" endarrowlength="short" joinstyle="miter"/>
                <v:textbox inset="2.53958mm,2.53958mm,2.53958mm,2.53958mm">
                  <w:txbxContent>
                    <w:p w14:paraId="32607096" w14:textId="77777777" w:rsidR="00A70BA0" w:rsidRDefault="00A70BA0" w:rsidP="00A70BA0">
                      <w:pPr>
                        <w:spacing w:after="0" w:line="240" w:lineRule="auto"/>
                        <w:textDirection w:val="btLr"/>
                      </w:pPr>
                    </w:p>
                  </w:txbxContent>
                </v:textbox>
              </v:oval>
            </w:pict>
          </mc:Fallback>
        </mc:AlternateContent>
      </w:r>
    </w:p>
    <w:p w14:paraId="691B482F" w14:textId="77777777" w:rsidR="00A0123A" w:rsidRPr="00A70BA0" w:rsidRDefault="00A0123A" w:rsidP="00591A95">
      <w:pPr>
        <w:pStyle w:val="Body01"/>
        <w:spacing w:after="0" w:line="240" w:lineRule="auto"/>
      </w:pPr>
    </w:p>
    <w:p w14:paraId="56AD2C88" w14:textId="77777777" w:rsidR="00A0123A" w:rsidRDefault="00A70BA0" w:rsidP="00591A95">
      <w:pPr>
        <w:pStyle w:val="Body01"/>
        <w:numPr>
          <w:ilvl w:val="0"/>
          <w:numId w:val="14"/>
        </w:numPr>
        <w:ind w:left="360"/>
      </w:pPr>
      <w:r w:rsidRPr="00A70BA0">
        <w:t>Click “Run” on the Security Warning pop-up</w:t>
      </w:r>
      <w:r>
        <w:t xml:space="preserve">. </w:t>
      </w:r>
    </w:p>
    <w:p w14:paraId="4C92481B" w14:textId="77777777" w:rsidR="00A70BA0" w:rsidRDefault="00A70BA0" w:rsidP="00A70BA0">
      <w:pPr>
        <w:pStyle w:val="Body01"/>
        <w:ind w:left="720"/>
      </w:pPr>
      <w:r>
        <w:rPr>
          <w:noProof/>
        </w:rPr>
        <w:drawing>
          <wp:anchor distT="0" distB="0" distL="114300" distR="114300" simplePos="0" relativeHeight="251671552" behindDoc="0" locked="0" layoutInCell="1" allowOverlap="1" wp14:anchorId="50448F49" wp14:editId="7139C646">
            <wp:simplePos x="0" y="0"/>
            <wp:positionH relativeFrom="column">
              <wp:posOffset>28575</wp:posOffset>
            </wp:positionH>
            <wp:positionV relativeFrom="paragraph">
              <wp:posOffset>5080</wp:posOffset>
            </wp:positionV>
            <wp:extent cx="3128645" cy="2095500"/>
            <wp:effectExtent l="0" t="0" r="0" b="0"/>
            <wp:wrapSquare wrapText="bothSides"/>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128645" cy="2095500"/>
                    </a:xfrm>
                    <a:prstGeom prst="rect">
                      <a:avLst/>
                    </a:prstGeom>
                    <a:ln/>
                  </pic:spPr>
                </pic:pic>
              </a:graphicData>
            </a:graphic>
            <wp14:sizeRelH relativeFrom="page">
              <wp14:pctWidth>0</wp14:pctWidth>
            </wp14:sizeRelH>
            <wp14:sizeRelV relativeFrom="page">
              <wp14:pctHeight>0</wp14:pctHeight>
            </wp14:sizeRelV>
          </wp:anchor>
        </w:drawing>
      </w:r>
    </w:p>
    <w:p w14:paraId="22E50076" w14:textId="77777777" w:rsidR="00A0123A" w:rsidRDefault="00B60B6A" w:rsidP="00A0123A">
      <w:pPr>
        <w:pStyle w:val="Body01"/>
        <w:rPr>
          <w:color w:val="000000"/>
        </w:rPr>
      </w:pPr>
      <w:r>
        <w:rPr>
          <w:noProof/>
          <w:color w:val="000000"/>
        </w:rPr>
        <mc:AlternateContent>
          <mc:Choice Requires="wps">
            <w:drawing>
              <wp:anchor distT="0" distB="0" distL="114300" distR="114300" simplePos="0" relativeHeight="251705344" behindDoc="0" locked="0" layoutInCell="1" allowOverlap="1" wp14:anchorId="507854B4" wp14:editId="33565F2C">
                <wp:simplePos x="0" y="0"/>
                <wp:positionH relativeFrom="column">
                  <wp:posOffset>-1952625</wp:posOffset>
                </wp:positionH>
                <wp:positionV relativeFrom="paragraph">
                  <wp:posOffset>231140</wp:posOffset>
                </wp:positionV>
                <wp:extent cx="413385" cy="0"/>
                <wp:effectExtent l="38100" t="38100" r="62865" b="114300"/>
                <wp:wrapNone/>
                <wp:docPr id="56" name="Straight Connector 56"/>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8F71683" id="Straight Connector 56"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8.2pt" to="-121.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" strokecolor="black [3200]" strokeweight="4.5pt">
                <v:shadow on="t" color="black" opacity="22937f" origin=",.5" offset="0,.63889mm"/>
              </v:line>
            </w:pict>
          </mc:Fallback>
        </mc:AlternateContent>
      </w:r>
    </w:p>
    <w:p w14:paraId="464F81BD" w14:textId="77777777" w:rsidR="00A0123A" w:rsidRDefault="00A0123A" w:rsidP="00A0123A">
      <w:pPr>
        <w:pStyle w:val="Body01"/>
        <w:rPr>
          <w:color w:val="000000"/>
        </w:rPr>
      </w:pPr>
    </w:p>
    <w:p w14:paraId="73310573" w14:textId="77777777" w:rsidR="00A0123A" w:rsidRDefault="00B60B6A" w:rsidP="00A0123A">
      <w:pPr>
        <w:pStyle w:val="Body01"/>
        <w:rPr>
          <w:color w:val="000000"/>
        </w:rPr>
      </w:pPr>
      <w:r>
        <w:rPr>
          <w:noProof/>
          <w:color w:val="000000"/>
        </w:rPr>
        <mc:AlternateContent>
          <mc:Choice Requires="wps">
            <w:drawing>
              <wp:anchor distT="0" distB="0" distL="114300" distR="114300" simplePos="0" relativeHeight="251703296" behindDoc="0" locked="0" layoutInCell="1" allowOverlap="1" wp14:anchorId="138DF666" wp14:editId="4832719C">
                <wp:simplePos x="0" y="0"/>
                <wp:positionH relativeFrom="column">
                  <wp:posOffset>-1947545</wp:posOffset>
                </wp:positionH>
                <wp:positionV relativeFrom="paragraph">
                  <wp:posOffset>6350</wp:posOffset>
                </wp:positionV>
                <wp:extent cx="413385" cy="0"/>
                <wp:effectExtent l="38100" t="38100" r="62865" b="114300"/>
                <wp:wrapNone/>
                <wp:docPr id="51" name="Straight Connector 51"/>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F947367" id="Straight Connector 5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35pt,.5pt" to="-120.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" strokecolor="black [3200]" strokeweight="4.5pt">
                <v:shadow on="t" color="black" opacity="22937f" origin=",.5" offset="0,.63889mm"/>
              </v:line>
            </w:pict>
          </mc:Fallback>
        </mc:AlternateContent>
      </w:r>
    </w:p>
    <w:p w14:paraId="3AAB0C28" w14:textId="77777777" w:rsidR="00A0123A" w:rsidRDefault="00A0123A" w:rsidP="00A0123A">
      <w:pPr>
        <w:pStyle w:val="Body01"/>
        <w:rPr>
          <w:color w:val="000000"/>
        </w:rPr>
      </w:pPr>
    </w:p>
    <w:p w14:paraId="4EFE2C47" w14:textId="77777777" w:rsidR="00A0123A" w:rsidRDefault="00A0123A" w:rsidP="00A0123A">
      <w:pPr>
        <w:pStyle w:val="Body01"/>
        <w:rPr>
          <w:color w:val="000000"/>
        </w:rPr>
      </w:pPr>
    </w:p>
    <w:p w14:paraId="07F58028" w14:textId="77777777" w:rsidR="00B73DD3" w:rsidRPr="00A70BA0" w:rsidRDefault="00B73DD3" w:rsidP="00B73DD3">
      <w:pPr>
        <w:pStyle w:val="Body01"/>
      </w:pPr>
    </w:p>
    <w:p w14:paraId="70422245" w14:textId="77777777" w:rsidR="00A0123A" w:rsidRDefault="00A0123A" w:rsidP="00591A95">
      <w:pPr>
        <w:pStyle w:val="Body01"/>
        <w:spacing w:after="0" w:line="240" w:lineRule="auto"/>
        <w:rPr>
          <w:color w:val="000000"/>
        </w:rPr>
      </w:pPr>
    </w:p>
    <w:p w14:paraId="3429A38F" w14:textId="77777777" w:rsidR="00A70BA0" w:rsidRPr="00A70BA0" w:rsidRDefault="00A70BA0" w:rsidP="00591A95">
      <w:pPr>
        <w:pStyle w:val="Body01"/>
        <w:numPr>
          <w:ilvl w:val="0"/>
          <w:numId w:val="14"/>
        </w:numPr>
        <w:ind w:left="360"/>
        <w:rPr>
          <w:color w:val="000000"/>
        </w:rPr>
      </w:pPr>
      <w:r>
        <w:t>Depending on your virus software you may get a message like this. Click “Allow this file.”</w:t>
      </w:r>
    </w:p>
    <w:p w14:paraId="3C746D68" w14:textId="77777777" w:rsidR="00A70BA0" w:rsidRDefault="00A70BA0" w:rsidP="00A70BA0">
      <w:pPr>
        <w:pStyle w:val="Body01"/>
        <w:ind w:left="360"/>
        <w:rPr>
          <w:color w:val="000000"/>
        </w:rPr>
      </w:pPr>
      <w:r>
        <w:rPr>
          <w:noProof/>
        </w:rPr>
        <w:drawing>
          <wp:anchor distT="0" distB="0" distL="114300" distR="114300" simplePos="0" relativeHeight="251672576" behindDoc="1" locked="0" layoutInCell="1" allowOverlap="1" wp14:anchorId="523D3D3F" wp14:editId="12636FFC">
            <wp:simplePos x="0" y="0"/>
            <wp:positionH relativeFrom="column">
              <wp:posOffset>28575</wp:posOffset>
            </wp:positionH>
            <wp:positionV relativeFrom="paragraph">
              <wp:posOffset>20320</wp:posOffset>
            </wp:positionV>
            <wp:extent cx="3134995" cy="2695575"/>
            <wp:effectExtent l="19050" t="19050" r="27305" b="28575"/>
            <wp:wrapTight wrapText="bothSides">
              <wp:wrapPolygon edited="0">
                <wp:start x="-131" y="-153"/>
                <wp:lineTo x="-131" y="21676"/>
                <wp:lineTo x="21657" y="21676"/>
                <wp:lineTo x="21657" y="-153"/>
                <wp:lineTo x="-131" y="-153"/>
              </wp:wrapPolygon>
            </wp:wrapTight>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extLst>
                        <a:ext uri="{28A0092B-C50C-407E-A947-70E740481C1C}">
                          <a14:useLocalDpi xmlns:a14="http://schemas.microsoft.com/office/drawing/2010/main" val="0"/>
                        </a:ext>
                      </a:extLst>
                    </a:blip>
                    <a:srcRect l="29291" t="15308" r="31334" b="20871"/>
                    <a:stretch>
                      <a:fillRect/>
                    </a:stretch>
                  </pic:blipFill>
                  <pic:spPr>
                    <a:xfrm>
                      <a:off x="0" y="0"/>
                      <a:ext cx="3134995" cy="269557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5995FB0F" w14:textId="77777777" w:rsidR="00A0123A" w:rsidRDefault="00A0123A" w:rsidP="00A0123A">
      <w:pPr>
        <w:pStyle w:val="Body01"/>
        <w:rPr>
          <w:color w:val="000000"/>
        </w:rPr>
      </w:pPr>
    </w:p>
    <w:p w14:paraId="69CD44D7" w14:textId="77777777" w:rsidR="00A0123A" w:rsidRDefault="00A0123A" w:rsidP="00A0123A">
      <w:pPr>
        <w:pStyle w:val="Body01"/>
        <w:rPr>
          <w:color w:val="000000"/>
        </w:rPr>
      </w:pPr>
    </w:p>
    <w:p w14:paraId="02D6D682" w14:textId="77777777" w:rsidR="00A0123A" w:rsidRDefault="00A0123A" w:rsidP="00A0123A">
      <w:pPr>
        <w:pStyle w:val="Body01"/>
        <w:rPr>
          <w:color w:val="000000"/>
        </w:rPr>
      </w:pPr>
    </w:p>
    <w:p w14:paraId="06EFEA02" w14:textId="77777777" w:rsidR="00A0123A" w:rsidRDefault="00A0123A" w:rsidP="00A0123A">
      <w:pPr>
        <w:pStyle w:val="Body01"/>
        <w:rPr>
          <w:color w:val="000000"/>
        </w:rPr>
      </w:pPr>
    </w:p>
    <w:p w14:paraId="3CF10BB9" w14:textId="77777777" w:rsidR="00A0123A" w:rsidRDefault="00A0123A" w:rsidP="00A0123A">
      <w:pPr>
        <w:pStyle w:val="Body01"/>
        <w:rPr>
          <w:color w:val="000000"/>
        </w:rPr>
      </w:pPr>
    </w:p>
    <w:p w14:paraId="065B7D23" w14:textId="77777777" w:rsidR="00A0123A" w:rsidRDefault="00A0123A" w:rsidP="00A0123A">
      <w:pPr>
        <w:pStyle w:val="Body01"/>
        <w:rPr>
          <w:color w:val="000000"/>
        </w:rPr>
      </w:pPr>
    </w:p>
    <w:p w14:paraId="7EDC5019" w14:textId="77777777" w:rsidR="00A0123A" w:rsidRPr="00A70BA0" w:rsidRDefault="00A0123A" w:rsidP="00A70BA0">
      <w:pPr>
        <w:pStyle w:val="Body01"/>
      </w:pPr>
    </w:p>
    <w:p w14:paraId="64F9CB9C" w14:textId="77777777" w:rsidR="00A0123A" w:rsidRDefault="00A70BA0" w:rsidP="00591A95">
      <w:pPr>
        <w:pStyle w:val="Body01"/>
        <w:numPr>
          <w:ilvl w:val="0"/>
          <w:numId w:val="14"/>
        </w:numPr>
        <w:ind w:left="360"/>
      </w:pPr>
      <w:r w:rsidRPr="00A70BA0">
        <w:lastRenderedPageBreak/>
        <w:t xml:space="preserve">You will receive the following </w:t>
      </w:r>
      <w:proofErr w:type="spellStart"/>
      <w:r w:rsidRPr="00A70BA0">
        <w:t>FileSecure</w:t>
      </w:r>
      <w:proofErr w:type="spellEnd"/>
      <w:r w:rsidRPr="00A70BA0">
        <w:t xml:space="preserve"> pop-up. Click “Yes” to install</w:t>
      </w:r>
      <w:r>
        <w:t xml:space="preserve">. </w:t>
      </w:r>
    </w:p>
    <w:p w14:paraId="5E051BAD" w14:textId="77777777" w:rsidR="00A70BA0" w:rsidRDefault="00027995" w:rsidP="00A70BA0">
      <w:pPr>
        <w:pStyle w:val="Body01"/>
        <w:ind w:left="720"/>
      </w:pPr>
      <w:r>
        <w:rPr>
          <w:noProof/>
        </w:rPr>
        <w:drawing>
          <wp:anchor distT="0" distB="0" distL="114300" distR="114300" simplePos="0" relativeHeight="251673600" behindDoc="0" locked="0" layoutInCell="1" allowOverlap="1" wp14:anchorId="0BCBBEB6" wp14:editId="22600D62">
            <wp:simplePos x="0" y="0"/>
            <wp:positionH relativeFrom="column">
              <wp:posOffset>-9525</wp:posOffset>
            </wp:positionH>
            <wp:positionV relativeFrom="paragraph">
              <wp:posOffset>75565</wp:posOffset>
            </wp:positionV>
            <wp:extent cx="2762250" cy="781050"/>
            <wp:effectExtent l="19050" t="19050" r="19050" b="19050"/>
            <wp:wrapSquare wrapText="bothSides"/>
            <wp:docPr id="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762250" cy="78105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0503AD4B" w14:textId="77777777" w:rsidR="00A0123A" w:rsidRDefault="00A0123A" w:rsidP="00A0123A">
      <w:pPr>
        <w:pStyle w:val="Body01"/>
        <w:rPr>
          <w:color w:val="000000"/>
        </w:rPr>
      </w:pPr>
    </w:p>
    <w:p w14:paraId="791BC9DE" w14:textId="77777777" w:rsidR="00A0123A" w:rsidRDefault="00A0123A" w:rsidP="00A0123A">
      <w:pPr>
        <w:pStyle w:val="Body01"/>
        <w:rPr>
          <w:color w:val="000000"/>
        </w:rPr>
      </w:pPr>
    </w:p>
    <w:p w14:paraId="3A1C4F9F" w14:textId="77777777" w:rsidR="00A0123A" w:rsidRDefault="00A70BA0" w:rsidP="00A70BA0">
      <w:pPr>
        <w:pStyle w:val="Body01"/>
        <w:numPr>
          <w:ilvl w:val="0"/>
          <w:numId w:val="20"/>
        </w:numPr>
      </w:pPr>
      <w:r w:rsidRPr="00A70BA0">
        <w:t xml:space="preserve">If you receive the below error message you do not have the access rights on your PC or workstation to install the </w:t>
      </w:r>
      <w:proofErr w:type="spellStart"/>
      <w:r w:rsidRPr="00A70BA0">
        <w:t>FileSecure</w:t>
      </w:r>
      <w:proofErr w:type="spellEnd"/>
      <w:r w:rsidRPr="00A70BA0">
        <w:t xml:space="preserve"> application.</w:t>
      </w:r>
    </w:p>
    <w:p w14:paraId="6B2757E8" w14:textId="77777777" w:rsidR="00A70BA0" w:rsidRDefault="00A70BA0" w:rsidP="00A70BA0">
      <w:pPr>
        <w:pStyle w:val="Body01"/>
        <w:numPr>
          <w:ilvl w:val="0"/>
          <w:numId w:val="20"/>
        </w:numPr>
      </w:pPr>
      <w:r>
        <w:t>To fix this you will need a network</w:t>
      </w:r>
      <w:r w:rsidR="00027995">
        <w:t xml:space="preserve"> administrator to install </w:t>
      </w:r>
      <w:proofErr w:type="spellStart"/>
      <w:r w:rsidR="00027995">
        <w:t>FileS</w:t>
      </w:r>
      <w:r>
        <w:t>ecure</w:t>
      </w:r>
      <w:proofErr w:type="spellEnd"/>
      <w:r>
        <w:t xml:space="preserve"> for you. Once the administrator installs </w:t>
      </w:r>
      <w:proofErr w:type="spellStart"/>
      <w:r>
        <w:t>FileSecure</w:t>
      </w:r>
      <w:proofErr w:type="spellEnd"/>
      <w:r>
        <w:t xml:space="preserve"> the admin needs to give you </w:t>
      </w:r>
      <w:r w:rsidRPr="006F4B74">
        <w:rPr>
          <w:b/>
        </w:rPr>
        <w:t>Read and Write</w:t>
      </w:r>
      <w:r>
        <w:t xml:space="preserve"> perm</w:t>
      </w:r>
      <w:r w:rsidR="00027995">
        <w:t xml:space="preserve">issions to the following folder, </w:t>
      </w:r>
      <w:r w:rsidR="00027995">
        <w:rPr>
          <w:b/>
        </w:rPr>
        <w:t xml:space="preserve">C:\Program Files (x86)\CHIA </w:t>
      </w:r>
      <w:proofErr w:type="spellStart"/>
      <w:r w:rsidR="00027995">
        <w:rPr>
          <w:b/>
        </w:rPr>
        <w:t>FileSecure</w:t>
      </w:r>
      <w:proofErr w:type="spellEnd"/>
      <w:r w:rsidR="00027995">
        <w:rPr>
          <w:b/>
        </w:rPr>
        <w:t>.</w:t>
      </w:r>
    </w:p>
    <w:p w14:paraId="5F64549E" w14:textId="77777777" w:rsidR="00027995" w:rsidRDefault="00027995" w:rsidP="00027995">
      <w:pPr>
        <w:pStyle w:val="Body01"/>
        <w:numPr>
          <w:ilvl w:val="0"/>
          <w:numId w:val="20"/>
        </w:numPr>
      </w:pPr>
      <w:r>
        <w:t xml:space="preserve">If the user is NOT an administrator on the computer, an administrator will need to grant Read/Write permissions to that user. </w:t>
      </w:r>
    </w:p>
    <w:p w14:paraId="270F1C9F" w14:textId="77777777" w:rsidR="00027995" w:rsidRDefault="00027995" w:rsidP="00591A95">
      <w:pPr>
        <w:pStyle w:val="Body01"/>
        <w:numPr>
          <w:ilvl w:val="1"/>
          <w:numId w:val="20"/>
        </w:numPr>
        <w:spacing w:after="60"/>
        <w:ind w:left="1080"/>
      </w:pPr>
      <w:r>
        <w:rPr>
          <w:color w:val="000000"/>
        </w:rPr>
        <w:t xml:space="preserve">To grant the user Read/Write access, the administrator should right-click on the folder “C:\Program Files (x86)\CHIA </w:t>
      </w:r>
      <w:proofErr w:type="spellStart"/>
      <w:r>
        <w:rPr>
          <w:color w:val="000000"/>
        </w:rPr>
        <w:t>FileSecure</w:t>
      </w:r>
      <w:proofErr w:type="spellEnd"/>
      <w:r>
        <w:rPr>
          <w:color w:val="000000"/>
        </w:rPr>
        <w:t xml:space="preserve">” and choose properties. </w:t>
      </w:r>
    </w:p>
    <w:p w14:paraId="09C9D6D5" w14:textId="77777777" w:rsidR="00027995" w:rsidRDefault="00027995" w:rsidP="00591A95">
      <w:pPr>
        <w:pStyle w:val="Body01"/>
        <w:numPr>
          <w:ilvl w:val="1"/>
          <w:numId w:val="20"/>
        </w:numPr>
        <w:spacing w:after="60"/>
        <w:ind w:left="1080"/>
      </w:pPr>
      <w:r>
        <w:rPr>
          <w:color w:val="000000"/>
        </w:rPr>
        <w:t xml:space="preserve">Go to the “Security” tab, click “Edit…” and choose “Add…” </w:t>
      </w:r>
    </w:p>
    <w:p w14:paraId="1F435F68" w14:textId="77777777" w:rsidR="00027995" w:rsidRDefault="00027995" w:rsidP="00591A95">
      <w:pPr>
        <w:pStyle w:val="Body01"/>
        <w:numPr>
          <w:ilvl w:val="1"/>
          <w:numId w:val="20"/>
        </w:numPr>
        <w:spacing w:after="60"/>
        <w:ind w:left="1080"/>
      </w:pPr>
      <w:r>
        <w:rPr>
          <w:color w:val="000000"/>
        </w:rPr>
        <w:t xml:space="preserve">Enter the username, and click “OK” to add that user to the permissions list. </w:t>
      </w:r>
    </w:p>
    <w:p w14:paraId="76AFCAD5" w14:textId="77777777" w:rsidR="00027995" w:rsidRPr="0084056A" w:rsidRDefault="00027995" w:rsidP="00591A95">
      <w:pPr>
        <w:pStyle w:val="Body01"/>
        <w:numPr>
          <w:ilvl w:val="1"/>
          <w:numId w:val="20"/>
        </w:numPr>
        <w:spacing w:after="60"/>
        <w:ind w:left="1080"/>
      </w:pPr>
      <w:r w:rsidRPr="0084056A">
        <w:rPr>
          <w:color w:val="000000"/>
        </w:rPr>
        <w:t xml:space="preserve">Then, highlight that username in the list, and click the check box for </w:t>
      </w:r>
      <w:r>
        <w:rPr>
          <w:color w:val="000000"/>
        </w:rPr>
        <w:t>“Write” to add that permission.</w:t>
      </w:r>
    </w:p>
    <w:p w14:paraId="5105341B" w14:textId="77777777" w:rsidR="00027995" w:rsidRPr="0084056A" w:rsidRDefault="00027995" w:rsidP="00591A95">
      <w:pPr>
        <w:pStyle w:val="Body01"/>
        <w:numPr>
          <w:ilvl w:val="1"/>
          <w:numId w:val="20"/>
        </w:numPr>
        <w:spacing w:after="60"/>
        <w:ind w:left="1080"/>
      </w:pPr>
      <w:r w:rsidRPr="0084056A">
        <w:rPr>
          <w:color w:val="000000"/>
        </w:rPr>
        <w:t xml:space="preserve">Click “Apply” and then “OK” to save changes and close the “Permissions” window. </w:t>
      </w:r>
    </w:p>
    <w:p w14:paraId="4FACCAD9" w14:textId="77777777" w:rsidR="00027995" w:rsidRDefault="00027995" w:rsidP="00591A95">
      <w:pPr>
        <w:pStyle w:val="Body01"/>
        <w:numPr>
          <w:ilvl w:val="1"/>
          <w:numId w:val="20"/>
        </w:numPr>
        <w:ind w:left="1080"/>
      </w:pPr>
      <w:r w:rsidRPr="00BB377A">
        <w:rPr>
          <w:color w:val="000000"/>
        </w:rPr>
        <w:t>Then, click “OK” again to close the “Properties” window.  The User can now install the file.</w:t>
      </w:r>
      <w:r>
        <w:t xml:space="preserve">  </w:t>
      </w:r>
    </w:p>
    <w:p w14:paraId="32EEB4E9" w14:textId="77777777" w:rsidR="00027995" w:rsidRPr="00A70BA0" w:rsidRDefault="00027995" w:rsidP="00027995">
      <w:pPr>
        <w:pStyle w:val="Body01"/>
        <w:ind w:left="720"/>
      </w:pPr>
      <w:r w:rsidRPr="00CF350C">
        <w:rPr>
          <w:noProof/>
        </w:rPr>
        <w:drawing>
          <wp:anchor distT="0" distB="0" distL="114300" distR="114300" simplePos="0" relativeHeight="251674624" behindDoc="0" locked="0" layoutInCell="1" allowOverlap="1" wp14:anchorId="59EE2418" wp14:editId="1FEB8F1A">
            <wp:simplePos x="0" y="0"/>
            <wp:positionH relativeFrom="column">
              <wp:posOffset>-9525</wp:posOffset>
            </wp:positionH>
            <wp:positionV relativeFrom="paragraph">
              <wp:posOffset>120015</wp:posOffset>
            </wp:positionV>
            <wp:extent cx="2943225" cy="2678430"/>
            <wp:effectExtent l="0" t="0" r="9525" b="7620"/>
            <wp:wrapSquare wrapText="bothSides"/>
            <wp:docPr id="55" name="Picture 2" descr="cid:image001.png@01D4D7F6.91CDB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D7F6.91CDB05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943225"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F0C77" w14:textId="77777777" w:rsidR="00A0123A" w:rsidRDefault="00A0123A" w:rsidP="00A0123A">
      <w:pPr>
        <w:pStyle w:val="Body01"/>
        <w:rPr>
          <w:color w:val="000000"/>
        </w:rPr>
      </w:pPr>
    </w:p>
    <w:p w14:paraId="12ADDF17" w14:textId="77777777" w:rsidR="00A0123A" w:rsidRDefault="00A0123A" w:rsidP="00A0123A">
      <w:pPr>
        <w:pStyle w:val="Body01"/>
        <w:rPr>
          <w:color w:val="000000"/>
        </w:rPr>
      </w:pPr>
    </w:p>
    <w:p w14:paraId="33542F20" w14:textId="77777777" w:rsidR="00A0123A" w:rsidRDefault="00A0123A" w:rsidP="00A0123A">
      <w:pPr>
        <w:pStyle w:val="Body01"/>
        <w:rPr>
          <w:color w:val="000000"/>
        </w:rPr>
      </w:pPr>
    </w:p>
    <w:p w14:paraId="3FA0BA30" w14:textId="77777777" w:rsidR="00A0123A" w:rsidRDefault="00A0123A" w:rsidP="00A0123A">
      <w:pPr>
        <w:pStyle w:val="Body01"/>
        <w:rPr>
          <w:color w:val="000000"/>
        </w:rPr>
      </w:pPr>
    </w:p>
    <w:p w14:paraId="14139BEE" w14:textId="77777777" w:rsidR="00A0123A" w:rsidRDefault="00A0123A" w:rsidP="00A0123A">
      <w:pPr>
        <w:pStyle w:val="Body01"/>
        <w:rPr>
          <w:color w:val="000000"/>
        </w:rPr>
      </w:pPr>
    </w:p>
    <w:p w14:paraId="4F51C0CB" w14:textId="77777777" w:rsidR="00A0123A" w:rsidRDefault="00A0123A" w:rsidP="00A0123A">
      <w:pPr>
        <w:pStyle w:val="Body01"/>
        <w:rPr>
          <w:color w:val="000000"/>
        </w:rPr>
      </w:pPr>
    </w:p>
    <w:p w14:paraId="0E5E0297" w14:textId="77777777" w:rsidR="00A0123A" w:rsidRDefault="00A0123A" w:rsidP="00A0123A">
      <w:pPr>
        <w:pStyle w:val="Body01"/>
        <w:rPr>
          <w:color w:val="000000"/>
        </w:rPr>
      </w:pPr>
    </w:p>
    <w:p w14:paraId="47962256" w14:textId="77777777" w:rsidR="00A0123A" w:rsidRDefault="00726C49" w:rsidP="00591A95">
      <w:pPr>
        <w:pStyle w:val="A-HeadOrange"/>
      </w:pPr>
      <w:bookmarkStart w:id="31" w:name="_Toc3464470"/>
      <w:r w:rsidRPr="00FE1F23">
        <w:lastRenderedPageBreak/>
        <w:t>Appendix 2: Encrypt Submission File(s) using FileSecure</w:t>
      </w:r>
      <w:bookmarkEnd w:id="31"/>
    </w:p>
    <w:p w14:paraId="65B02205" w14:textId="77777777" w:rsidR="00726C49" w:rsidRDefault="00726C49" w:rsidP="00726C49">
      <w:pPr>
        <w:pStyle w:val="Subhead01"/>
      </w:pPr>
      <w:bookmarkStart w:id="32" w:name="_Toc3464377"/>
      <w:bookmarkStart w:id="33" w:name="_Toc3464471"/>
      <w:r>
        <w:t xml:space="preserve">Step 1: Open </w:t>
      </w:r>
      <w:proofErr w:type="spellStart"/>
      <w:r>
        <w:t>FileSecure</w:t>
      </w:r>
      <w:proofErr w:type="spellEnd"/>
      <w:r>
        <w:t xml:space="preserve"> and Adjust Settings</w:t>
      </w:r>
      <w:bookmarkEnd w:id="32"/>
      <w:bookmarkEnd w:id="33"/>
    </w:p>
    <w:p w14:paraId="3115FF6C" w14:textId="77777777" w:rsidR="00726C49" w:rsidRDefault="00726C49" w:rsidP="00726C49">
      <w:pPr>
        <w:pStyle w:val="Body01"/>
      </w:pPr>
      <w:proofErr w:type="spellStart"/>
      <w:r>
        <w:t>FileSecure</w:t>
      </w:r>
      <w:proofErr w:type="spellEnd"/>
      <w:r>
        <w:t xml:space="preserve"> can be launched by clicking on the shortcut on the desktop or the </w:t>
      </w:r>
      <w:r w:rsidRPr="00CB4804">
        <w:t xml:space="preserve">CHIA </w:t>
      </w:r>
      <w:proofErr w:type="spellStart"/>
      <w:r w:rsidRPr="00CB4804">
        <w:t>FileSecure</w:t>
      </w:r>
      <w:proofErr w:type="spellEnd"/>
      <w:r w:rsidRPr="00CB4804">
        <w:t xml:space="preserve"> executable (.exe</w:t>
      </w:r>
      <w:r>
        <w:t>.</w:t>
      </w:r>
      <w:r w:rsidRPr="00CB4804">
        <w:t xml:space="preserve">) </w:t>
      </w:r>
      <w:r>
        <w:t xml:space="preserve">file. The executable file is located </w:t>
      </w:r>
      <w:r w:rsidRPr="00CB4804">
        <w:t>where the application</w:t>
      </w:r>
      <w:r>
        <w:t xml:space="preserve"> was saved</w:t>
      </w:r>
      <w:r w:rsidRPr="00CB4804">
        <w:t xml:space="preserve"> (typically saved to the Program Files </w:t>
      </w:r>
      <w:proofErr w:type="gramStart"/>
      <w:r w:rsidRPr="00CB4804">
        <w:t>x86 folder</w:t>
      </w:r>
      <w:proofErr w:type="gramEnd"/>
      <w:r w:rsidRPr="00CB4804">
        <w:t xml:space="preserve"> in your C: drive or personal desktop</w:t>
      </w:r>
      <w:r>
        <w:t>.</w:t>
      </w:r>
      <w:r w:rsidRPr="00CB4804">
        <w:t>)</w:t>
      </w:r>
      <w:r>
        <w:t xml:space="preserve"> See the folder path and highlighted file in the image below. Click on the highlighted executable to launch </w:t>
      </w:r>
      <w:proofErr w:type="spellStart"/>
      <w:r>
        <w:t>FileSecure</w:t>
      </w:r>
      <w:proofErr w:type="spellEnd"/>
      <w:r>
        <w:t>.</w:t>
      </w:r>
    </w:p>
    <w:p w14:paraId="33F49166" w14:textId="77777777" w:rsidR="00726C49" w:rsidRDefault="00726C49" w:rsidP="00726C49">
      <w:pPr>
        <w:pStyle w:val="Body01"/>
        <w:rPr>
          <w:color w:val="000000"/>
        </w:rPr>
      </w:pPr>
      <w:r w:rsidRPr="00CB4804">
        <w:rPr>
          <w:noProof/>
        </w:rPr>
        <w:drawing>
          <wp:anchor distT="0" distB="0" distL="114300" distR="114300" simplePos="0" relativeHeight="251675648" behindDoc="0" locked="0" layoutInCell="1" allowOverlap="1" wp14:anchorId="2ADD9EE1" wp14:editId="1324EDB1">
            <wp:simplePos x="0" y="0"/>
            <wp:positionH relativeFrom="column">
              <wp:posOffset>19050</wp:posOffset>
            </wp:positionH>
            <wp:positionV relativeFrom="paragraph">
              <wp:posOffset>20320</wp:posOffset>
            </wp:positionV>
            <wp:extent cx="4198620" cy="2562225"/>
            <wp:effectExtent l="19050" t="19050" r="11430" b="285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62179" b="58974"/>
                    <a:stretch/>
                  </pic:blipFill>
                  <pic:spPr bwMode="auto">
                    <a:xfrm>
                      <a:off x="0" y="0"/>
                      <a:ext cx="4198620" cy="25622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7AD49D" w14:textId="77777777" w:rsidR="00A0123A" w:rsidRDefault="00A0123A" w:rsidP="00A0123A">
      <w:pPr>
        <w:pStyle w:val="Body01"/>
        <w:rPr>
          <w:color w:val="000000"/>
        </w:rPr>
      </w:pPr>
    </w:p>
    <w:p w14:paraId="2B3B6DB8" w14:textId="77777777" w:rsidR="00A0123A" w:rsidRDefault="00A0123A" w:rsidP="00A0123A">
      <w:pPr>
        <w:pStyle w:val="Body01"/>
        <w:rPr>
          <w:color w:val="000000"/>
        </w:rPr>
      </w:pPr>
    </w:p>
    <w:p w14:paraId="21ECE7CA" w14:textId="77777777" w:rsidR="00A0123A" w:rsidRDefault="00A0123A" w:rsidP="00A0123A">
      <w:pPr>
        <w:pStyle w:val="Body01"/>
        <w:rPr>
          <w:b/>
        </w:rPr>
      </w:pPr>
    </w:p>
    <w:p w14:paraId="1884EFDA" w14:textId="77777777" w:rsidR="00726C49" w:rsidRDefault="00726C49" w:rsidP="00A0123A">
      <w:pPr>
        <w:pStyle w:val="Body01"/>
        <w:rPr>
          <w:b/>
        </w:rPr>
      </w:pPr>
    </w:p>
    <w:p w14:paraId="3EF22BE7" w14:textId="77777777" w:rsidR="00726C49" w:rsidRDefault="00726C49" w:rsidP="00A0123A">
      <w:pPr>
        <w:pStyle w:val="Body01"/>
        <w:rPr>
          <w:b/>
        </w:rPr>
      </w:pPr>
    </w:p>
    <w:p w14:paraId="6B8B0F1D" w14:textId="77777777" w:rsidR="00726C49" w:rsidRDefault="00726C49" w:rsidP="00A0123A">
      <w:pPr>
        <w:pStyle w:val="Body01"/>
        <w:rPr>
          <w:b/>
        </w:rPr>
      </w:pPr>
    </w:p>
    <w:p w14:paraId="50CFAF57" w14:textId="77777777" w:rsidR="00726C49" w:rsidRDefault="00726C49" w:rsidP="00A0123A">
      <w:pPr>
        <w:pStyle w:val="Body01"/>
        <w:rPr>
          <w:b/>
        </w:rPr>
      </w:pPr>
    </w:p>
    <w:p w14:paraId="4A867459" w14:textId="77777777" w:rsidR="00726C49" w:rsidRDefault="00726C49" w:rsidP="00A0123A">
      <w:pPr>
        <w:pStyle w:val="Body01"/>
        <w:rPr>
          <w:b/>
        </w:rPr>
      </w:pPr>
    </w:p>
    <w:p w14:paraId="232A48B6" w14:textId="77777777" w:rsidR="00726C49" w:rsidRDefault="0046185F" w:rsidP="00A0123A">
      <w:pPr>
        <w:pStyle w:val="Body01"/>
      </w:pPr>
      <w:r>
        <w:rPr>
          <w:b/>
          <w:sz w:val="20"/>
        </w:rPr>
        <w:t>Note</w:t>
      </w:r>
      <w:r w:rsidR="00726C49" w:rsidRPr="0046185F">
        <w:rPr>
          <w:b/>
          <w:sz w:val="20"/>
        </w:rPr>
        <w:t>:</w:t>
      </w:r>
      <w:r w:rsidR="00726C49" w:rsidRPr="0046185F">
        <w:rPr>
          <w:sz w:val="20"/>
        </w:rPr>
        <w:t xml:space="preserve"> Before proceeding with entries on the Encrypt Submission File page, you will need to designate where encrypted files will be stored on your computer or internal network. Using the Menu dropdown from the CHIA logo, please select </w:t>
      </w:r>
      <w:r w:rsidR="00726C49" w:rsidRPr="0046185F">
        <w:rPr>
          <w:b/>
          <w:sz w:val="20"/>
        </w:rPr>
        <w:t>Settings</w:t>
      </w:r>
      <w:r w:rsidR="00726C49" w:rsidRPr="0046185F">
        <w:rPr>
          <w:sz w:val="20"/>
        </w:rPr>
        <w:t xml:space="preserve">. If you do not select a file location, the Filing Home page will redirect you to the </w:t>
      </w:r>
      <w:r w:rsidR="00726C49" w:rsidRPr="0046185F">
        <w:rPr>
          <w:b/>
          <w:sz w:val="20"/>
        </w:rPr>
        <w:t>Settings</w:t>
      </w:r>
      <w:r w:rsidR="00726C49" w:rsidRPr="0046185F">
        <w:rPr>
          <w:sz w:val="20"/>
        </w:rPr>
        <w:t xml:space="preserve"> page.</w:t>
      </w:r>
    </w:p>
    <w:p w14:paraId="28342172" w14:textId="77777777" w:rsidR="00726C49" w:rsidRDefault="00726C49" w:rsidP="00A0123A">
      <w:pPr>
        <w:pStyle w:val="Body01"/>
        <w:rPr>
          <w:i/>
          <w:iCs/>
        </w:rPr>
      </w:pPr>
      <w:r w:rsidRPr="00CB4804">
        <w:rPr>
          <w:noProof/>
        </w:rPr>
        <w:drawing>
          <wp:anchor distT="0" distB="0" distL="114300" distR="114300" simplePos="0" relativeHeight="251676672" behindDoc="0" locked="0" layoutInCell="1" allowOverlap="1" wp14:anchorId="0ABF4B83" wp14:editId="67C09A82">
            <wp:simplePos x="0" y="0"/>
            <wp:positionH relativeFrom="column">
              <wp:posOffset>19050</wp:posOffset>
            </wp:positionH>
            <wp:positionV relativeFrom="paragraph">
              <wp:posOffset>383540</wp:posOffset>
            </wp:positionV>
            <wp:extent cx="4905375" cy="1885950"/>
            <wp:effectExtent l="19050" t="19050" r="28575" b="19050"/>
            <wp:wrapSquare wrapText="bothSides"/>
            <wp:docPr id="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7">
                      <a:extLst>
                        <a:ext uri="{28A0092B-C50C-407E-A947-70E740481C1C}">
                          <a14:useLocalDpi xmlns:a14="http://schemas.microsoft.com/office/drawing/2010/main" val="0"/>
                        </a:ext>
                      </a:extLst>
                    </a:blip>
                    <a:srcRect l="21617" t="14513" r="21815" b="45377"/>
                    <a:stretch/>
                  </pic:blipFill>
                  <pic:spPr bwMode="auto">
                    <a:xfrm>
                      <a:off x="0" y="0"/>
                      <a:ext cx="4905375" cy="18859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804">
        <w:rPr>
          <w:i/>
          <w:iCs/>
        </w:rPr>
        <w:t xml:space="preserve">Encrypt File Submission </w:t>
      </w:r>
      <w:r>
        <w:rPr>
          <w:i/>
          <w:iCs/>
        </w:rPr>
        <w:t>Initial P</w:t>
      </w:r>
      <w:r w:rsidRPr="00CB4804">
        <w:rPr>
          <w:i/>
          <w:iCs/>
        </w:rPr>
        <w:t>age</w:t>
      </w:r>
    </w:p>
    <w:p w14:paraId="72F3D625" w14:textId="77777777" w:rsidR="00726C49" w:rsidRDefault="00726C49" w:rsidP="00A0123A">
      <w:pPr>
        <w:pStyle w:val="Body01"/>
        <w:rPr>
          <w:b/>
        </w:rPr>
      </w:pPr>
    </w:p>
    <w:p w14:paraId="0F6B5171" w14:textId="77777777" w:rsidR="00726C49" w:rsidRDefault="00726C49" w:rsidP="00A0123A">
      <w:pPr>
        <w:pStyle w:val="Body01"/>
        <w:rPr>
          <w:b/>
        </w:rPr>
      </w:pPr>
    </w:p>
    <w:p w14:paraId="2320033E" w14:textId="77777777" w:rsidR="00726C49" w:rsidRDefault="00726C49" w:rsidP="00A0123A">
      <w:pPr>
        <w:pStyle w:val="Body01"/>
        <w:rPr>
          <w:b/>
        </w:rPr>
      </w:pPr>
    </w:p>
    <w:p w14:paraId="1E2914ED" w14:textId="77777777" w:rsidR="00726C49" w:rsidRDefault="00726C49" w:rsidP="00A0123A">
      <w:pPr>
        <w:pStyle w:val="Body01"/>
        <w:rPr>
          <w:b/>
        </w:rPr>
      </w:pPr>
    </w:p>
    <w:p w14:paraId="291492CE" w14:textId="77777777" w:rsidR="00726C49" w:rsidRDefault="00726C49" w:rsidP="00A0123A">
      <w:pPr>
        <w:pStyle w:val="Body01"/>
        <w:rPr>
          <w:b/>
        </w:rPr>
      </w:pPr>
    </w:p>
    <w:p w14:paraId="15509FFC" w14:textId="77777777" w:rsidR="00726C49" w:rsidRDefault="00726C49" w:rsidP="00A0123A">
      <w:pPr>
        <w:pStyle w:val="Body01"/>
        <w:rPr>
          <w:b/>
        </w:rPr>
      </w:pPr>
    </w:p>
    <w:p w14:paraId="51165466" w14:textId="77777777" w:rsidR="00726C49" w:rsidRDefault="00726C49" w:rsidP="00A0123A">
      <w:pPr>
        <w:pStyle w:val="Body01"/>
        <w:rPr>
          <w:b/>
        </w:rPr>
      </w:pPr>
    </w:p>
    <w:p w14:paraId="726A2318" w14:textId="77777777" w:rsidR="00726C49" w:rsidRDefault="00726C49" w:rsidP="00726C49">
      <w:pPr>
        <w:pStyle w:val="Body01"/>
      </w:pPr>
      <w:r>
        <w:t>Click on the blue CHIA box at the top left side of the screen.</w:t>
      </w:r>
    </w:p>
    <w:p w14:paraId="6CD15517" w14:textId="77777777" w:rsidR="00726C49" w:rsidRPr="00CB4804" w:rsidRDefault="00726C49" w:rsidP="00726C49">
      <w:pPr>
        <w:pStyle w:val="Body01"/>
      </w:pPr>
      <w:r w:rsidRPr="00CB4804">
        <w:lastRenderedPageBreak/>
        <w:t xml:space="preserve">Select the </w:t>
      </w:r>
      <w:r w:rsidRPr="00CB4804">
        <w:rPr>
          <w:b/>
        </w:rPr>
        <w:t>Settings</w:t>
      </w:r>
      <w:r w:rsidRPr="00CB4804">
        <w:t xml:space="preserve"> item from the </w:t>
      </w:r>
      <w:r>
        <w:t>drop down</w:t>
      </w:r>
      <w:r w:rsidRPr="00CB4804">
        <w:t xml:space="preserve"> menu. </w:t>
      </w:r>
    </w:p>
    <w:p w14:paraId="35BA397C" w14:textId="77777777" w:rsidR="00390FBD" w:rsidRDefault="00726C49" w:rsidP="00726C49">
      <w:pPr>
        <w:pStyle w:val="Body01"/>
      </w:pPr>
      <w:r w:rsidRPr="00CB4804">
        <w:t xml:space="preserve">Once at </w:t>
      </w:r>
      <w:r w:rsidRPr="00CB4804">
        <w:rPr>
          <w:b/>
        </w:rPr>
        <w:t>Settings</w:t>
      </w:r>
      <w:r w:rsidRPr="00CB4804">
        <w:t>, please browse your Windows File Explorer and designate a file location where newly encrypted files can be stored and retrieved later.</w:t>
      </w:r>
      <w:r>
        <w:t xml:space="preserve"> Then, click the orange ‘Save’ button at the top right side of the screen.</w:t>
      </w:r>
    </w:p>
    <w:p w14:paraId="443C13B4" w14:textId="77777777" w:rsidR="00390FBD" w:rsidRDefault="00390FBD" w:rsidP="00390FBD">
      <w:pPr>
        <w:pStyle w:val="Body01"/>
        <w:rPr>
          <w:i/>
        </w:rPr>
      </w:pPr>
      <w:r w:rsidRPr="00390FBD">
        <w:rPr>
          <w:i/>
        </w:rPr>
        <w:t>Menu Dropdown</w:t>
      </w:r>
    </w:p>
    <w:p w14:paraId="4FCCA912" w14:textId="77777777" w:rsidR="00390FBD" w:rsidRDefault="00390FBD" w:rsidP="00390FBD">
      <w:pPr>
        <w:pStyle w:val="Body01"/>
        <w:rPr>
          <w:i/>
        </w:rPr>
      </w:pPr>
      <w:r w:rsidRPr="00CB4804">
        <w:rPr>
          <w:noProof/>
        </w:rPr>
        <mc:AlternateContent>
          <mc:Choice Requires="wps">
            <w:drawing>
              <wp:anchor distT="0" distB="0" distL="114300" distR="114300" simplePos="0" relativeHeight="251681792" behindDoc="0" locked="0" layoutInCell="1" allowOverlap="1" wp14:anchorId="62F456B9" wp14:editId="52AFEDD1">
                <wp:simplePos x="0" y="0"/>
                <wp:positionH relativeFrom="column">
                  <wp:posOffset>-91440</wp:posOffset>
                </wp:positionH>
                <wp:positionV relativeFrom="paragraph">
                  <wp:posOffset>635635</wp:posOffset>
                </wp:positionV>
                <wp:extent cx="619125" cy="0"/>
                <wp:effectExtent l="0" t="76200" r="28575" b="152400"/>
                <wp:wrapNone/>
                <wp:docPr id="10" name="Straight Arrow Connector 10"/>
                <wp:cNvGraphicFramePr/>
                <a:graphic xmlns:a="http://schemas.openxmlformats.org/drawingml/2006/main">
                  <a:graphicData uri="http://schemas.microsoft.com/office/word/2010/wordprocessingShape">
                    <wps:wsp>
                      <wps:cNvCnPr/>
                      <wps:spPr>
                        <a:xfrm>
                          <a:off x="0" y="0"/>
                          <a:ext cx="619125" cy="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DCD32F" id="Straight Arrow Connector 10" o:spid="_x0000_s1026" type="#_x0000_t32" style="position:absolute;margin-left:-7.2pt;margin-top:50.05pt;width:48.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" strokecolor="red" strokeweight="1.5pt">
                <v:stroke endarrow="open"/>
                <v:shadow on="t" color="black" opacity="24903f" origin=",.5" offset="0,.55556mm"/>
              </v:shape>
            </w:pict>
          </mc:Fallback>
        </mc:AlternateContent>
      </w:r>
      <w:r w:rsidRPr="00CB4804">
        <w:rPr>
          <w:noProof/>
        </w:rPr>
        <mc:AlternateContent>
          <mc:Choice Requires="wps">
            <w:drawing>
              <wp:anchor distT="0" distB="0" distL="114300" distR="114300" simplePos="0" relativeHeight="251679744" behindDoc="0" locked="0" layoutInCell="1" allowOverlap="1" wp14:anchorId="4243595F" wp14:editId="2CC86150">
                <wp:simplePos x="0" y="0"/>
                <wp:positionH relativeFrom="column">
                  <wp:posOffset>-95250</wp:posOffset>
                </wp:positionH>
                <wp:positionV relativeFrom="paragraph">
                  <wp:posOffset>279400</wp:posOffset>
                </wp:positionV>
                <wp:extent cx="619125" cy="0"/>
                <wp:effectExtent l="0" t="76200" r="28575" b="152400"/>
                <wp:wrapNone/>
                <wp:docPr id="49" name="Straight Arrow Connector 49"/>
                <wp:cNvGraphicFramePr/>
                <a:graphic xmlns:a="http://schemas.openxmlformats.org/drawingml/2006/main">
                  <a:graphicData uri="http://schemas.microsoft.com/office/word/2010/wordprocessingShape">
                    <wps:wsp>
                      <wps:cNvCnPr/>
                      <wps:spPr>
                        <a:xfrm>
                          <a:off x="0" y="0"/>
                          <a:ext cx="619125" cy="0"/>
                        </a:xfrm>
                        <a:prstGeom prst="straightConnector1">
                          <a:avLst/>
                        </a:prstGeom>
                        <a:ln w="1905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65039E" id="Straight Arrow Connector 49" o:spid="_x0000_s1026" type="#_x0000_t32" style="position:absolute;margin-left:-7.5pt;margin-top:22pt;width:48.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" strokecolor="red" strokeweight="1.5pt">
                <v:stroke endarrow="open"/>
                <v:shadow on="t" color="black" opacity="24903f" origin=",.5" offset="0,.55556mm"/>
              </v:shape>
            </w:pict>
          </mc:Fallback>
        </mc:AlternateContent>
      </w:r>
      <w:r w:rsidRPr="00CB4804">
        <w:rPr>
          <w:noProof/>
        </w:rPr>
        <w:drawing>
          <wp:anchor distT="0" distB="0" distL="114300" distR="114300" simplePos="0" relativeHeight="251677696" behindDoc="0" locked="0" layoutInCell="1" allowOverlap="1" wp14:anchorId="1E49FEB3" wp14:editId="17BCDB31">
            <wp:simplePos x="0" y="0"/>
            <wp:positionH relativeFrom="column">
              <wp:posOffset>628650</wp:posOffset>
            </wp:positionH>
            <wp:positionV relativeFrom="paragraph">
              <wp:posOffset>34925</wp:posOffset>
            </wp:positionV>
            <wp:extent cx="1947545" cy="1215390"/>
            <wp:effectExtent l="19050" t="19050" r="14605" b="2286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r="71140" b="63015"/>
                    <a:stretch/>
                  </pic:blipFill>
                  <pic:spPr bwMode="auto">
                    <a:xfrm>
                      <a:off x="0" y="0"/>
                      <a:ext cx="1947545" cy="121539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EF8B8" w14:textId="77777777" w:rsidR="00390FBD" w:rsidRDefault="00390FBD" w:rsidP="00390FBD">
      <w:pPr>
        <w:pStyle w:val="Body01"/>
        <w:rPr>
          <w:i/>
        </w:rPr>
      </w:pPr>
    </w:p>
    <w:p w14:paraId="17189B3D" w14:textId="77777777" w:rsidR="00390FBD" w:rsidRDefault="00390FBD" w:rsidP="00390FBD">
      <w:pPr>
        <w:pStyle w:val="Body01"/>
        <w:rPr>
          <w:i/>
        </w:rPr>
      </w:pPr>
    </w:p>
    <w:p w14:paraId="26083852" w14:textId="77777777" w:rsidR="00390FBD" w:rsidRDefault="00390FBD" w:rsidP="00390FBD">
      <w:pPr>
        <w:pStyle w:val="Body01"/>
        <w:rPr>
          <w:i/>
        </w:rPr>
      </w:pPr>
    </w:p>
    <w:p w14:paraId="24656E5E" w14:textId="77777777" w:rsidR="00390FBD" w:rsidRDefault="00390FBD" w:rsidP="00390FBD">
      <w:pPr>
        <w:pStyle w:val="Body01"/>
        <w:rPr>
          <w:i/>
        </w:rPr>
      </w:pPr>
    </w:p>
    <w:p w14:paraId="6247D80D" w14:textId="77777777" w:rsidR="00390FBD" w:rsidRDefault="00390FBD" w:rsidP="00390FBD">
      <w:pPr>
        <w:pStyle w:val="Body01"/>
        <w:rPr>
          <w:i/>
        </w:rPr>
      </w:pPr>
      <w:r w:rsidRPr="00390FBD">
        <w:rPr>
          <w:i/>
        </w:rPr>
        <w:t xml:space="preserve">Settings Page image </w:t>
      </w:r>
      <w:r w:rsidRPr="006266E8">
        <w:t xml:space="preserve">(Specify Location for Encrypted Files and click on orange </w:t>
      </w:r>
      <w:proofErr w:type="gramStart"/>
      <w:r w:rsidRPr="006266E8">
        <w:t>Save</w:t>
      </w:r>
      <w:proofErr w:type="gramEnd"/>
      <w:r w:rsidRPr="006266E8">
        <w:t xml:space="preserve"> button)  </w:t>
      </w:r>
    </w:p>
    <w:p w14:paraId="793844A2" w14:textId="77777777" w:rsidR="00390FBD" w:rsidRDefault="00390FBD" w:rsidP="00390FBD">
      <w:pPr>
        <w:pStyle w:val="Body01"/>
        <w:rPr>
          <w:i/>
        </w:rPr>
      </w:pPr>
      <w:r>
        <w:rPr>
          <w:noProof/>
        </w:rPr>
        <w:drawing>
          <wp:anchor distT="0" distB="0" distL="114300" distR="114300" simplePos="0" relativeHeight="251682816" behindDoc="0" locked="0" layoutInCell="1" allowOverlap="1" wp14:anchorId="4331A930" wp14:editId="63346DBA">
            <wp:simplePos x="0" y="0"/>
            <wp:positionH relativeFrom="column">
              <wp:posOffset>0</wp:posOffset>
            </wp:positionH>
            <wp:positionV relativeFrom="paragraph">
              <wp:posOffset>33655</wp:posOffset>
            </wp:positionV>
            <wp:extent cx="3805555" cy="2328545"/>
            <wp:effectExtent l="0" t="0" r="4445" b="0"/>
            <wp:wrapSquare wrapText="bothSides"/>
            <wp:docPr id="9" name="Picture 9" descr="cid:image001.png@01D4D8C2.380F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D8C2.380F515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80555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DF9DA" w14:textId="77777777" w:rsidR="00390FBD" w:rsidRDefault="00390FBD" w:rsidP="00390FBD">
      <w:pPr>
        <w:pStyle w:val="Body01"/>
        <w:rPr>
          <w:i/>
        </w:rPr>
      </w:pPr>
    </w:p>
    <w:p w14:paraId="73571BE6" w14:textId="77777777" w:rsidR="00390FBD" w:rsidRDefault="00390FBD" w:rsidP="00390FBD">
      <w:pPr>
        <w:pStyle w:val="Body01"/>
        <w:rPr>
          <w:i/>
        </w:rPr>
      </w:pPr>
    </w:p>
    <w:p w14:paraId="6FD6428F" w14:textId="77777777" w:rsidR="00390FBD" w:rsidRDefault="00390FBD" w:rsidP="00390FBD">
      <w:pPr>
        <w:pStyle w:val="Body01"/>
        <w:rPr>
          <w:i/>
        </w:rPr>
      </w:pPr>
    </w:p>
    <w:p w14:paraId="09C45978" w14:textId="77777777" w:rsidR="00390FBD" w:rsidRDefault="00390FBD" w:rsidP="00390FBD">
      <w:pPr>
        <w:pStyle w:val="Body01"/>
        <w:rPr>
          <w:i/>
        </w:rPr>
      </w:pPr>
    </w:p>
    <w:p w14:paraId="4CA90B43" w14:textId="77777777" w:rsidR="00390FBD" w:rsidRDefault="00390FBD" w:rsidP="00390FBD">
      <w:pPr>
        <w:pStyle w:val="Body01"/>
        <w:rPr>
          <w:i/>
        </w:rPr>
      </w:pPr>
    </w:p>
    <w:p w14:paraId="0C21EBCD" w14:textId="77777777" w:rsidR="00390FBD" w:rsidRDefault="00390FBD" w:rsidP="00390FBD">
      <w:pPr>
        <w:pStyle w:val="Body01"/>
        <w:rPr>
          <w:i/>
        </w:rPr>
      </w:pPr>
    </w:p>
    <w:p w14:paraId="0C5FBE84" w14:textId="77777777" w:rsidR="00390FBD" w:rsidRDefault="00390FBD" w:rsidP="00390FBD">
      <w:pPr>
        <w:pStyle w:val="Body01"/>
        <w:rPr>
          <w:i/>
        </w:rPr>
      </w:pPr>
    </w:p>
    <w:p w14:paraId="501C736B" w14:textId="77777777" w:rsidR="00390FBD" w:rsidRDefault="00390FBD" w:rsidP="00390FBD">
      <w:pPr>
        <w:pStyle w:val="Subhead01"/>
      </w:pPr>
      <w:bookmarkStart w:id="34" w:name="_Toc3296853"/>
      <w:bookmarkStart w:id="35" w:name="_Toc3464378"/>
      <w:bookmarkStart w:id="36" w:name="_Toc3464472"/>
      <w:r>
        <w:t xml:space="preserve">Step 2: </w:t>
      </w:r>
      <w:r w:rsidRPr="00CB4804">
        <w:t>Encrypt File</w:t>
      </w:r>
      <w:r>
        <w:t>(s)</w:t>
      </w:r>
      <w:bookmarkEnd w:id="34"/>
      <w:bookmarkEnd w:id="35"/>
      <w:bookmarkEnd w:id="36"/>
    </w:p>
    <w:p w14:paraId="6E84A2D0" w14:textId="77777777" w:rsidR="00E34498" w:rsidRPr="009B0EDD" w:rsidRDefault="00E34498" w:rsidP="00E34498">
      <w:pPr>
        <w:pStyle w:val="Body01"/>
      </w:pPr>
      <w:r w:rsidRPr="009B0EDD">
        <w:t>Click on the blue CHIA box at the top left side of the screen.</w:t>
      </w:r>
    </w:p>
    <w:p w14:paraId="716708AF" w14:textId="77777777" w:rsidR="00E34498" w:rsidRPr="009B0EDD" w:rsidRDefault="00E34498" w:rsidP="00E34498">
      <w:pPr>
        <w:pStyle w:val="Body01"/>
      </w:pPr>
      <w:r w:rsidRPr="009B0EDD">
        <w:t xml:space="preserve">Select the </w:t>
      </w:r>
      <w:r>
        <w:rPr>
          <w:b/>
        </w:rPr>
        <w:t>Filing Home</w:t>
      </w:r>
      <w:r w:rsidRPr="009B0EDD">
        <w:t xml:space="preserve"> item from the drop down menu. </w:t>
      </w:r>
    </w:p>
    <w:p w14:paraId="18C51CFC" w14:textId="77777777" w:rsidR="00E34498" w:rsidRPr="00CB4804" w:rsidRDefault="00E34498" w:rsidP="00E34498">
      <w:pPr>
        <w:pStyle w:val="Body01"/>
      </w:pPr>
      <w:r w:rsidRPr="00CB4804">
        <w:t xml:space="preserve">Populate entries on the </w:t>
      </w:r>
      <w:r w:rsidRPr="00CB4804">
        <w:rPr>
          <w:b/>
        </w:rPr>
        <w:t>Encrypt File Submission</w:t>
      </w:r>
      <w:r w:rsidRPr="00CB4804">
        <w:t xml:space="preserve"> page and hit the orange </w:t>
      </w:r>
      <w:r w:rsidRPr="00CB4804">
        <w:rPr>
          <w:b/>
        </w:rPr>
        <w:t>Encrypt Submission File button</w:t>
      </w:r>
      <w:r w:rsidR="006266E8">
        <w:rPr>
          <w:b/>
        </w:rPr>
        <w:t>.</w:t>
      </w:r>
    </w:p>
    <w:p w14:paraId="5CF5A951" w14:textId="77777777" w:rsidR="00E34498" w:rsidRDefault="00E34498" w:rsidP="00E34498">
      <w:pPr>
        <w:pStyle w:val="Body01"/>
      </w:pPr>
      <w:r w:rsidRPr="00CB4804">
        <w:rPr>
          <w:b/>
        </w:rPr>
        <w:t>Required entries</w:t>
      </w:r>
      <w:r w:rsidRPr="00CB4804">
        <w:t>: Filing Type, Filing Year (Fiscal Year), Quarter Period (Fiscal Quarter), Hospital Name and File location for encryption are all required fields.</w:t>
      </w:r>
      <w:r>
        <w:br/>
      </w:r>
    </w:p>
    <w:p w14:paraId="576D63FD" w14:textId="77777777" w:rsidR="00E34498" w:rsidRDefault="00E34498" w:rsidP="00E34498">
      <w:pPr>
        <w:pStyle w:val="Body01"/>
        <w:rPr>
          <w:color w:val="FF0000"/>
        </w:rPr>
      </w:pPr>
      <w:r w:rsidRPr="00CB4804">
        <w:rPr>
          <w:noProof/>
        </w:rPr>
        <w:lastRenderedPageBreak/>
        <w:drawing>
          <wp:anchor distT="0" distB="0" distL="114300" distR="114300" simplePos="0" relativeHeight="251685888" behindDoc="1" locked="0" layoutInCell="1" allowOverlap="1" wp14:anchorId="6D6269DC" wp14:editId="73840F56">
            <wp:simplePos x="0" y="0"/>
            <wp:positionH relativeFrom="column">
              <wp:posOffset>19050</wp:posOffset>
            </wp:positionH>
            <wp:positionV relativeFrom="paragraph">
              <wp:posOffset>1095375</wp:posOffset>
            </wp:positionV>
            <wp:extent cx="5638800" cy="2095500"/>
            <wp:effectExtent l="19050" t="19050" r="19050" b="19050"/>
            <wp:wrapSquare wrapText="bothSides"/>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extLst>
                        <a:ext uri="{28A0092B-C50C-407E-A947-70E740481C1C}">
                          <a14:useLocalDpi xmlns:a14="http://schemas.microsoft.com/office/drawing/2010/main" val="0"/>
                        </a:ext>
                      </a:extLst>
                    </a:blip>
                    <a:srcRect l="21615" t="14624" r="21873" b="44399"/>
                    <a:stretch>
                      <a:fillRect/>
                    </a:stretch>
                  </pic:blipFill>
                  <pic:spPr>
                    <a:xfrm>
                      <a:off x="0" y="0"/>
                      <a:ext cx="5638800" cy="2095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34498">
        <w:rPr>
          <w:b/>
        </w:rPr>
        <w:t>Test Files:</w:t>
      </w:r>
      <w:r w:rsidRPr="00E34498">
        <w:t xml:space="preserve"> </w:t>
      </w:r>
      <w:r w:rsidRPr="00591A95">
        <w:rPr>
          <w:color w:val="B53447"/>
        </w:rPr>
        <w:t>Check off the Test File box if you intend for the file to be written to CHIA’s test database. If unchecked the submitted files will write to the Production database and will be counted as a valid submission for the Fiscal Year and Quarter entered.</w:t>
      </w:r>
    </w:p>
    <w:p w14:paraId="1AA1B967" w14:textId="77777777" w:rsidR="00E34498" w:rsidRDefault="006266E8" w:rsidP="00E34498">
      <w:pPr>
        <w:pStyle w:val="Body01"/>
        <w:rPr>
          <w:color w:val="FF0000"/>
        </w:rPr>
      </w:pPr>
      <w:r w:rsidRPr="00CB4804">
        <w:rPr>
          <w:noProof/>
        </w:rPr>
        <mc:AlternateContent>
          <mc:Choice Requires="wpg">
            <w:drawing>
              <wp:anchor distT="0" distB="0" distL="114300" distR="114300" simplePos="0" relativeHeight="251684864" behindDoc="0" locked="0" layoutInCell="1" allowOverlap="1" wp14:anchorId="2C4D3E2B" wp14:editId="2A56CF10">
                <wp:simplePos x="0" y="0"/>
                <wp:positionH relativeFrom="column">
                  <wp:posOffset>-352425</wp:posOffset>
                </wp:positionH>
                <wp:positionV relativeFrom="paragraph">
                  <wp:posOffset>1038860</wp:posOffset>
                </wp:positionV>
                <wp:extent cx="4648200" cy="609600"/>
                <wp:effectExtent l="38100" t="76200" r="38100" b="152400"/>
                <wp:wrapNone/>
                <wp:docPr id="41" name="Group 41"/>
                <wp:cNvGraphicFramePr/>
                <a:graphic xmlns:a="http://schemas.openxmlformats.org/drawingml/2006/main">
                  <a:graphicData uri="http://schemas.microsoft.com/office/word/2010/wordprocessingGroup">
                    <wpg:wgp>
                      <wpg:cNvGrpSpPr/>
                      <wpg:grpSpPr>
                        <a:xfrm>
                          <a:off x="0" y="0"/>
                          <a:ext cx="4648200" cy="609600"/>
                          <a:chOff x="0" y="0"/>
                          <a:chExt cx="4648200" cy="609600"/>
                        </a:xfrm>
                      </wpg:grpSpPr>
                      <wps:wsp>
                        <wps:cNvPr id="34" name="Straight Arrow Connector 34"/>
                        <wps:cNvCnPr/>
                        <wps:spPr>
                          <a:xfrm>
                            <a:off x="0" y="76200"/>
                            <a:ext cx="523875" cy="0"/>
                          </a:xfrm>
                          <a:prstGeom prst="straightConnector1">
                            <a:avLst/>
                          </a:prstGeom>
                          <a:ln w="12700">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wps:wsp>
                        <wps:cNvPr id="35" name="Straight Arrow Connector 35"/>
                        <wps:cNvCnPr/>
                        <wps:spPr>
                          <a:xfrm>
                            <a:off x="0" y="257175"/>
                            <a:ext cx="523875" cy="0"/>
                          </a:xfrm>
                          <a:prstGeom prst="straightConnector1">
                            <a:avLst/>
                          </a:prstGeom>
                          <a:ln w="12700">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wps:wsp>
                        <wps:cNvPr id="36" name="Straight Arrow Connector 36"/>
                        <wps:cNvCnPr/>
                        <wps:spPr>
                          <a:xfrm>
                            <a:off x="0" y="419100"/>
                            <a:ext cx="523875" cy="0"/>
                          </a:xfrm>
                          <a:prstGeom prst="straightConnector1">
                            <a:avLst/>
                          </a:prstGeom>
                          <a:ln w="12700">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wps:cNvCnPr/>
                        <wps:spPr>
                          <a:xfrm>
                            <a:off x="4124325" y="609600"/>
                            <a:ext cx="523875" cy="0"/>
                          </a:xfrm>
                          <a:prstGeom prst="straightConnector1">
                            <a:avLst/>
                          </a:prstGeom>
                          <a:ln w="12700">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wps:wsp>
                        <wps:cNvPr id="38" name="Straight Arrow Connector 38"/>
                        <wps:cNvCnPr/>
                        <wps:spPr>
                          <a:xfrm flipH="1">
                            <a:off x="2562225" y="161925"/>
                            <a:ext cx="342900" cy="0"/>
                          </a:xfrm>
                          <a:prstGeom prst="straightConnector1">
                            <a:avLst/>
                          </a:prstGeom>
                          <a:ln w="12700">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wps:wsp>
                        <wps:cNvPr id="39" name="Straight Arrow Connector 39"/>
                        <wps:cNvCnPr/>
                        <wps:spPr>
                          <a:xfrm>
                            <a:off x="2838450" y="0"/>
                            <a:ext cx="323850" cy="0"/>
                          </a:xfrm>
                          <a:prstGeom prst="straightConnector1">
                            <a:avLst/>
                          </a:prstGeom>
                          <a:ln w="12700">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wps:wsp>
                        <wps:cNvPr id="40" name="Straight Arrow Connector 40"/>
                        <wps:cNvCnPr/>
                        <wps:spPr>
                          <a:xfrm flipH="1">
                            <a:off x="3857625" y="161925"/>
                            <a:ext cx="266700" cy="0"/>
                          </a:xfrm>
                          <a:prstGeom prst="straightConnector1">
                            <a:avLst/>
                          </a:prstGeom>
                          <a:ln w="12700">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BC3BD9" id="Group 41" o:spid="_x0000_s1026" style="position:absolute;margin-left:-27.75pt;margin-top:81.8pt;width:366pt;height:48pt;z-index:251684864" coordsize="4648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">
                <v:shape id="Straight Arrow Connector 34" o:spid="_x0000_s1027" type="#_x0000_t32" style="position:absolute;top:762;width:5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" strokecolor="red" strokeweight="1pt">
                  <v:stroke endarrow="open"/>
                  <v:shadow on="t" color="black" opacity="24903f" origin=",.5" offset="0,.55556mm"/>
                </v:shape>
                <v:shape id="Straight Arrow Connector 35" o:spid="_x0000_s1028" type="#_x0000_t32" style="position:absolute;top:2571;width:5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" strokecolor="red" strokeweight="1pt">
                  <v:stroke endarrow="open"/>
                  <v:shadow on="t" color="black" opacity="24903f" origin=",.5" offset="0,.55556mm"/>
                </v:shape>
                <v:shape id="Straight Arrow Connector 36" o:spid="_x0000_s1029" type="#_x0000_t32" style="position:absolute;top:4191;width:5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" strokecolor="red" strokeweight="1pt">
                  <v:stroke endarrow="open"/>
                  <v:shadow on="t" color="black" opacity="24903f" origin=",.5" offset="0,.55556mm"/>
                </v:shape>
                <v:shape id="Straight Arrow Connector 37" o:spid="_x0000_s1030" type="#_x0000_t32" style="position:absolute;left:41243;top:6096;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" strokecolor="red" strokeweight="1pt">
                  <v:stroke endarrow="open"/>
                  <v:shadow on="t" color="black" opacity="24903f" origin=",.5" offset="0,.55556mm"/>
                </v:shape>
                <v:shape id="Straight Arrow Connector 38" o:spid="_x0000_s1031" type="#_x0000_t32" style="position:absolute;left:25622;top:1619;width:3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" strokecolor="red" strokeweight="1pt">
                  <v:stroke endarrow="open"/>
                  <v:shadow on="t" color="black" opacity="24903f" origin=",.5" offset="0,.55556mm"/>
                </v:shape>
                <v:shape id="Straight Arrow Connector 39" o:spid="_x0000_s1032" type="#_x0000_t32" style="position:absolute;left:28384;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" strokecolor="red" strokeweight="1pt">
                  <v:stroke endarrow="open"/>
                  <v:shadow on="t" color="black" opacity="24903f" origin=",.5" offset="0,.55556mm"/>
                </v:shape>
                <v:shape id="Straight Arrow Connector 40" o:spid="_x0000_s1033" type="#_x0000_t32" style="position:absolute;left:38576;top:1619;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" strokecolor="red" strokeweight="1pt">
                  <v:stroke endarrow="open"/>
                  <v:shadow on="t" color="black" opacity="24903f" origin=",.5" offset="0,.55556mm"/>
                </v:shape>
              </v:group>
            </w:pict>
          </mc:Fallback>
        </mc:AlternateContent>
      </w:r>
      <w:r w:rsidR="00E34498" w:rsidRPr="00CB4804">
        <w:rPr>
          <w:i/>
          <w:iCs/>
        </w:rPr>
        <w:t>Required Fields</w:t>
      </w:r>
    </w:p>
    <w:p w14:paraId="49526BC0" w14:textId="77777777" w:rsidR="00E34498" w:rsidRDefault="00E34498" w:rsidP="00E34498">
      <w:pPr>
        <w:pStyle w:val="Body01"/>
      </w:pPr>
    </w:p>
    <w:p w14:paraId="79FC7B97" w14:textId="77777777" w:rsidR="00E34498" w:rsidRPr="0074319A" w:rsidRDefault="00E34498" w:rsidP="00E34498">
      <w:pPr>
        <w:pStyle w:val="Subhead01"/>
      </w:pPr>
      <w:bookmarkStart w:id="37" w:name="_Toc3296854"/>
      <w:bookmarkStart w:id="38" w:name="_Toc3464379"/>
      <w:bookmarkStart w:id="39" w:name="_Toc3464473"/>
      <w:r w:rsidRPr="0074319A">
        <w:t>Step 3: Review Encrypted File</w:t>
      </w:r>
      <w:r>
        <w:t>(</w:t>
      </w:r>
      <w:r w:rsidRPr="0074319A">
        <w:t>s</w:t>
      </w:r>
      <w:r>
        <w:t>)</w:t>
      </w:r>
      <w:bookmarkEnd w:id="37"/>
      <w:bookmarkEnd w:id="38"/>
      <w:bookmarkEnd w:id="39"/>
    </w:p>
    <w:p w14:paraId="661E3DB3" w14:textId="77777777" w:rsidR="006266E8" w:rsidRDefault="00E34498" w:rsidP="006266E8">
      <w:pPr>
        <w:pStyle w:val="Body01"/>
      </w:pPr>
      <w:r w:rsidRPr="0046185F">
        <w:rPr>
          <w:noProof/>
          <w:sz w:val="20"/>
        </w:rPr>
        <mc:AlternateContent>
          <mc:Choice Requires="wpg">
            <w:drawing>
              <wp:anchor distT="0" distB="0" distL="114300" distR="114300" simplePos="0" relativeHeight="251686912" behindDoc="1" locked="0" layoutInCell="1" allowOverlap="1" wp14:anchorId="5F5271AD" wp14:editId="78DFE405">
                <wp:simplePos x="0" y="0"/>
                <wp:positionH relativeFrom="column">
                  <wp:posOffset>0</wp:posOffset>
                </wp:positionH>
                <wp:positionV relativeFrom="paragraph">
                  <wp:posOffset>892175</wp:posOffset>
                </wp:positionV>
                <wp:extent cx="5943600" cy="2763520"/>
                <wp:effectExtent l="19050" t="19050" r="19050" b="17780"/>
                <wp:wrapSquare wrapText="bothSides"/>
                <wp:docPr id="4" name="Group 13"/>
                <wp:cNvGraphicFramePr/>
                <a:graphic xmlns:a="http://schemas.openxmlformats.org/drawingml/2006/main">
                  <a:graphicData uri="http://schemas.microsoft.com/office/word/2010/wordprocessingGroup">
                    <wpg:wgp>
                      <wpg:cNvGrpSpPr/>
                      <wpg:grpSpPr>
                        <a:xfrm>
                          <a:off x="0" y="0"/>
                          <a:ext cx="5943600" cy="2763520"/>
                          <a:chOff x="0" y="0"/>
                          <a:chExt cx="7272020" cy="3381375"/>
                        </a:xfrm>
                      </wpg:grpSpPr>
                      <wpg:grpSp>
                        <wpg:cNvPr id="7" name="Group 7"/>
                        <wpg:cNvGrpSpPr/>
                        <wpg:grpSpPr>
                          <a:xfrm>
                            <a:off x="0" y="0"/>
                            <a:ext cx="7272020" cy="3381375"/>
                            <a:chOff x="0" y="0"/>
                            <a:chExt cx="7272068" cy="3381555"/>
                          </a:xfrm>
                        </wpg:grpSpPr>
                        <wps:wsp>
                          <wps:cNvPr id="8" name="Rectangle 8"/>
                          <wps:cNvSpPr/>
                          <wps:spPr>
                            <a:xfrm>
                              <a:off x="0" y="0"/>
                              <a:ext cx="7272050" cy="3381550"/>
                            </a:xfrm>
                            <a:prstGeom prst="rect">
                              <a:avLst/>
                            </a:prstGeom>
                            <a:noFill/>
                            <a:ln>
                              <a:noFill/>
                            </a:ln>
                          </wps:spPr>
                          <wps:txbx>
                            <w:txbxContent>
                              <w:p w14:paraId="066A3B92" w14:textId="77777777" w:rsidR="00E34498" w:rsidRDefault="00E34498" w:rsidP="00E34498">
                                <w:pPr>
                                  <w:pStyle w:val="NormalWeb"/>
                                  <w:spacing w:before="0" w:beforeAutospacing="0" w:after="0" w:afterAutospacing="0" w:line="256" w:lineRule="auto"/>
                                </w:pPr>
                                <w:r>
                                  <w:rPr>
                                    <w:rFonts w:ascii="Calibri" w:eastAsia="Calibri" w:hAnsi="Calibri" w:cs="Calibri"/>
                                    <w:color w:val="000000" w:themeColor="text1"/>
                                    <w:kern w:val="24"/>
                                    <w:sz w:val="22"/>
                                    <w:szCs w:val="22"/>
                                  </w:rPr>
                                  <w:t> </w:t>
                                </w:r>
                                <w:r>
                                  <w:rPr>
                                    <w:rFonts w:ascii="Calibri" w:eastAsia="Calibri" w:hAnsi="Calibri" w:cs="Calibri"/>
                                    <w:noProof/>
                                    <w:color w:val="000000" w:themeColor="text1"/>
                                    <w:kern w:val="24"/>
                                    <w:sz w:val="22"/>
                                    <w:szCs w:val="22"/>
                                  </w:rPr>
                                  <w:drawing>
                                    <wp:inline distT="0" distB="0" distL="0" distR="0" wp14:anchorId="3A26AF1D" wp14:editId="7918CB97">
                                      <wp:extent cx="1437005" cy="47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7005" cy="47625"/>
                                              </a:xfrm>
                                              <a:prstGeom prst="rect">
                                                <a:avLst/>
                                              </a:prstGeom>
                                              <a:noFill/>
                                              <a:ln>
                                                <a:noFill/>
                                              </a:ln>
                                            </pic:spPr>
                                          </pic:pic>
                                        </a:graphicData>
                                      </a:graphic>
                                    </wp:inline>
                                  </w:drawing>
                                </w:r>
                              </w:p>
                            </w:txbxContent>
                          </wps:txbx>
                          <wps:bodyPr spcFirstLastPara="1" wrap="square" lIns="91425" tIns="91425" rIns="91425" bIns="91425" anchor="ctr" anchorCtr="0"/>
                        </wps:wsp>
                        <pic:pic xmlns:pic="http://schemas.openxmlformats.org/drawingml/2006/picture">
                          <pic:nvPicPr>
                            <pic:cNvPr id="11" name="Shape 4"/>
                            <pic:cNvPicPr preferRelativeResize="0"/>
                          </pic:nvPicPr>
                          <pic:blipFill rotWithShape="1">
                            <a:blip r:embed="rId33">
                              <a:alphaModFix/>
                            </a:blip>
                            <a:srcRect b="43751"/>
                            <a:stretch/>
                          </pic:blipFill>
                          <pic:spPr>
                            <a:xfrm>
                              <a:off x="0" y="0"/>
                              <a:ext cx="6478438" cy="2251495"/>
                            </a:xfrm>
                            <a:prstGeom prst="rect">
                              <a:avLst/>
                            </a:prstGeom>
                            <a:noFill/>
                            <a:ln w="9525" cap="flat" cmpd="sng">
                              <a:solidFill>
                                <a:schemeClr val="accent1"/>
                              </a:solidFill>
                              <a:prstDash val="solid"/>
                              <a:round/>
                              <a:headEnd type="none" w="sm" len="sm"/>
                              <a:tailEnd type="none" w="sm" len="sm"/>
                            </a:ln>
                          </pic:spPr>
                        </pic:pic>
                        <pic:pic xmlns:pic="http://schemas.openxmlformats.org/drawingml/2006/picture">
                          <pic:nvPicPr>
                            <pic:cNvPr id="20" name="Shape 5"/>
                            <pic:cNvPicPr preferRelativeResize="0"/>
                          </pic:nvPicPr>
                          <pic:blipFill rotWithShape="1">
                            <a:blip r:embed="rId34">
                              <a:alphaModFix/>
                            </a:blip>
                            <a:srcRect t="24899" b="50202"/>
                            <a:stretch/>
                          </pic:blipFill>
                          <pic:spPr>
                            <a:xfrm>
                              <a:off x="638355" y="1992702"/>
                              <a:ext cx="6633713" cy="1388853"/>
                            </a:xfrm>
                            <a:prstGeom prst="rect">
                              <a:avLst/>
                            </a:prstGeom>
                            <a:noFill/>
                            <a:ln w="9525" cap="flat" cmpd="sng">
                              <a:solidFill>
                                <a:schemeClr val="accent1"/>
                              </a:solidFill>
                              <a:prstDash val="solid"/>
                              <a:round/>
                              <a:headEnd type="none" w="sm" len="sm"/>
                              <a:tailEnd type="none" w="sm" len="sm"/>
                            </a:ln>
                          </pic:spPr>
                        </pic:pic>
                      </wpg:grpSp>
                    </wpg:wgp>
                  </a:graphicData>
                </a:graphic>
                <wp14:sizeRelH relativeFrom="page">
                  <wp14:pctWidth>0</wp14:pctWidth>
                </wp14:sizeRelH>
                <wp14:sizeRelV relativeFrom="page">
                  <wp14:pctHeight>0</wp14:pctHeight>
                </wp14:sizeRelV>
              </wp:anchor>
            </w:drawing>
          </mc:Choice>
          <mc:Fallback>
            <w:pict>
              <v:group id="Group 13" o:spid="_x0000_s1031" style="position:absolute;margin-left:0;margin-top:70.25pt;width:468pt;height:217.6pt;z-index:-251629568" coordsize="72720,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">
                <v:group id="Group 7" o:spid="_x0000_s1032" style="position:absolute;width:72720;height:33813" coordsize="72720,3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3" style="position:absolute;width:72720;height:33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14:paraId="066A3B92" w14:textId="77777777" w:rsidR="00E34498" w:rsidRDefault="00E34498" w:rsidP="00E34498">
                          <w:pPr>
                            <w:pStyle w:val="NormalWeb"/>
                            <w:spacing w:before="0" w:beforeAutospacing="0" w:after="0" w:afterAutospacing="0" w:line="256" w:lineRule="auto"/>
                          </w:pPr>
                          <w:r>
                            <w:rPr>
                              <w:rFonts w:ascii="Calibri" w:eastAsia="Calibri" w:hAnsi="Calibri" w:cs="Calibri"/>
                              <w:color w:val="000000" w:themeColor="text1"/>
                              <w:kern w:val="24"/>
                              <w:sz w:val="22"/>
                              <w:szCs w:val="22"/>
                            </w:rPr>
                            <w:t> </w:t>
                          </w:r>
                          <w:r>
                            <w:rPr>
                              <w:rFonts w:ascii="Calibri" w:eastAsia="Calibri" w:hAnsi="Calibri" w:cs="Calibri"/>
                              <w:noProof/>
                              <w:color w:val="000000" w:themeColor="text1"/>
                              <w:kern w:val="24"/>
                              <w:sz w:val="22"/>
                              <w:szCs w:val="22"/>
                            </w:rPr>
                            <w:drawing>
                              <wp:inline distT="0" distB="0" distL="0" distR="0" wp14:anchorId="3A26AF1D" wp14:editId="7918CB97">
                                <wp:extent cx="1437005" cy="47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7005" cy="47625"/>
                                        </a:xfrm>
                                        <a:prstGeom prst="rect">
                                          <a:avLst/>
                                        </a:prstGeom>
                                        <a:noFill/>
                                        <a:ln>
                                          <a:noFill/>
                                        </a:ln>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width:64784;height:225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eQ67CAAAA2wAAAA8AAABkcnMvZG93bnJldi54bWxET01rwkAQvRf8D8sIvTWbtCA2ZpVS2iBS&#10;BNMe6m3MjklodjZkNxr/fVcQvM3jfU62Gk0rTtS7xrKCJIpBEJdWN1wp+Pn+fJqDcB5ZY2uZFFzI&#10;wWo5ecgw1fbMOzoVvhIhhF2KCmrvu1RKV9Zk0EW2Iw7c0fYGfYB9JXWP5xBuWvkcxzNpsOHQUGNH&#10;7zWVf8VgFLxsEs53+QcVtjC/22H/dahenVKP0/FtAcLT6O/im3utw/wErr+E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kOuwgAAANsAAAAPAAAAAAAAAAAAAAAAAJ8C&#10;AABkcnMvZG93bnJldi54bWxQSwUGAAAAAAQABAD3AAAAjgMAAAAA&#10;" stroked="t" strokecolor="#4f81bd [3204]">
                    <v:stroke startarrowwidth="narrow" startarrowlength="short" endarrowwidth="narrow" endarrowlength="short" joinstyle="round"/>
                    <v:imagedata r:id="rId36" o:title="" cropbottom="28673f"/>
                  </v:shape>
                  <v:shape id="Shape 5" o:spid="_x0000_s1035" type="#_x0000_t75" style="position:absolute;left:6383;top:19927;width:66337;height:138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L2nEAAAA2wAAAA8AAABkcnMvZG93bnJldi54bWxET8tqwkAU3Qv9h+EKbqROzKJI6ihFGlqU&#10;go9C6e6SuU1CM3fizJjEfn1nIbg8nPdyPZhGdOR8bVnBfJaAIC6srrlU8HnKHxcgfEDW2FgmBVfy&#10;sF49jJaYadvzgbpjKEUMYZ+hgiqENpPSFxUZ9DPbEkfuxzqDIUJXSu2wj+GmkWmSPEmDNceGClva&#10;VFT8Hi9GwXTRXb9puns77/Xr4S985R9bnSs1GQ8vzyACDeEuvrnftYI0ro9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wL2nEAAAA2wAAAA8AAAAAAAAAAAAAAAAA&#10;nwIAAGRycy9kb3ducmV2LnhtbFBLBQYAAAAABAAEAPcAAACQAwAAAAA=&#10;" stroked="t" strokecolor="#4f81bd [3204]">
                    <v:stroke startarrowwidth="narrow" startarrowlength="short" endarrowwidth="narrow" endarrowlength="short" joinstyle="round"/>
                    <v:imagedata r:id="rId37" o:title="" croptop="16318f" cropbottom="32900f"/>
                  </v:shape>
                </v:group>
                <w10:wrap type="square"/>
              </v:group>
            </w:pict>
          </mc:Fallback>
        </mc:AlternateContent>
      </w:r>
      <w:r w:rsidRPr="0046185F">
        <w:rPr>
          <w:b/>
          <w:sz w:val="20"/>
        </w:rPr>
        <w:t>N</w:t>
      </w:r>
      <w:r w:rsidR="006266E8" w:rsidRPr="0046185F">
        <w:rPr>
          <w:b/>
          <w:sz w:val="20"/>
        </w:rPr>
        <w:t>ote</w:t>
      </w:r>
      <w:r w:rsidRPr="0046185F">
        <w:rPr>
          <w:b/>
          <w:sz w:val="20"/>
        </w:rPr>
        <w:t>:</w:t>
      </w:r>
      <w:r w:rsidRPr="0046185F">
        <w:rPr>
          <w:sz w:val="20"/>
        </w:rPr>
        <w:t xml:space="preserve"> CHIA has built in a Decrypt function which allows the Provider to check fields that were hashed in the encryption process. The file view is parsed and record lengths may </w:t>
      </w:r>
      <w:r w:rsidR="006266E8" w:rsidRPr="0046185F">
        <w:rPr>
          <w:sz w:val="20"/>
        </w:rPr>
        <w:t xml:space="preserve">be impacted by hash algorithms. </w:t>
      </w:r>
    </w:p>
    <w:p w14:paraId="3131E0F5" w14:textId="77777777" w:rsidR="006266E8" w:rsidRDefault="006266E8" w:rsidP="006266E8">
      <w:pPr>
        <w:pStyle w:val="Body01"/>
      </w:pPr>
      <w:r w:rsidRPr="006266E8">
        <w:rPr>
          <w:i/>
        </w:rPr>
        <w:t>Review Encrypted Files</w:t>
      </w:r>
      <w:r>
        <w:t xml:space="preserve"> (decrypt by selecting the blue hyperlinked file name, scroll left to right for details)</w:t>
      </w:r>
    </w:p>
    <w:p w14:paraId="618FE42E" w14:textId="77777777" w:rsidR="00E34498" w:rsidRPr="006266E8" w:rsidRDefault="00E34498" w:rsidP="006266E8">
      <w:pPr>
        <w:pStyle w:val="Body01"/>
        <w:rPr>
          <w:i/>
          <w:iCs/>
        </w:rPr>
      </w:pPr>
    </w:p>
    <w:p w14:paraId="683195FF" w14:textId="5275E1A1" w:rsidR="00E34498" w:rsidRDefault="00E34498" w:rsidP="00591A95">
      <w:pPr>
        <w:pStyle w:val="Body01"/>
        <w:ind w:left="-173"/>
        <w:rPr>
          <w:sz w:val="20"/>
        </w:rPr>
      </w:pPr>
      <w:r w:rsidRPr="00591A95">
        <w:rPr>
          <w:b/>
          <w:sz w:val="20"/>
        </w:rPr>
        <w:lastRenderedPageBreak/>
        <w:t>Note:</w:t>
      </w:r>
      <w:r w:rsidRPr="00E34498">
        <w:rPr>
          <w:sz w:val="20"/>
        </w:rPr>
        <w:t xml:space="preserve"> Column headers are adjustable by highlighting the blue divider line and moving the width</w:t>
      </w:r>
      <w:r w:rsidRPr="00E34498">
        <w:rPr>
          <w:noProof/>
          <w:sz w:val="20"/>
        </w:rPr>
        <w:drawing>
          <wp:anchor distT="0" distB="0" distL="114300" distR="114300" simplePos="0" relativeHeight="251688960" behindDoc="0" locked="0" layoutInCell="1" allowOverlap="1" wp14:anchorId="403B7C6B" wp14:editId="4520DE3A">
            <wp:simplePos x="0" y="0"/>
            <wp:positionH relativeFrom="column">
              <wp:align>left</wp:align>
            </wp:positionH>
            <wp:positionV relativeFrom="paragraph">
              <wp:align>top</wp:align>
            </wp:positionV>
            <wp:extent cx="19050" cy="9525"/>
            <wp:effectExtent l="0" t="0" r="0" b="0"/>
            <wp:wrapSquare wrapText="bothSides"/>
            <wp:docPr id="50" name="Picture 50" descr="C:\Users\kwalsh\AppData\Local\Microsoft\Windows\Temporary Internet Files\Content.IE5\TX648A5X\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sh\AppData\Local\Microsoft\Windows\Temporary Internet Files\Content.IE5\TX648A5X\blockpage[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anchor>
        </w:drawing>
      </w:r>
      <w:r w:rsidRPr="00E34498">
        <w:rPr>
          <w:sz w:val="20"/>
        </w:rPr>
        <w:t>.</w:t>
      </w:r>
    </w:p>
    <w:p w14:paraId="515436F2" w14:textId="70C6A6E4" w:rsidR="00E34498" w:rsidRDefault="00235097" w:rsidP="00E34498">
      <w:pPr>
        <w:pStyle w:val="Body01"/>
        <w:rPr>
          <w:i/>
          <w:iCs/>
        </w:rPr>
      </w:pPr>
      <w:r>
        <w:rPr>
          <w:noProof/>
          <w:color w:val="000000"/>
        </w:rPr>
        <mc:AlternateContent>
          <mc:Choice Requires="wps">
            <w:drawing>
              <wp:anchor distT="0" distB="0" distL="114300" distR="114300" simplePos="0" relativeHeight="251712512" behindDoc="0" locked="0" layoutInCell="1" allowOverlap="1" wp14:anchorId="289DB32B" wp14:editId="04DA7752">
                <wp:simplePos x="0" y="0"/>
                <wp:positionH relativeFrom="column">
                  <wp:posOffset>3238500</wp:posOffset>
                </wp:positionH>
                <wp:positionV relativeFrom="paragraph">
                  <wp:posOffset>831850</wp:posOffset>
                </wp:positionV>
                <wp:extent cx="1343025" cy="0"/>
                <wp:effectExtent l="38100" t="38100" r="66675" b="114300"/>
                <wp:wrapNone/>
                <wp:docPr id="25" name="Straight Connector 25"/>
                <wp:cNvGraphicFramePr/>
                <a:graphic xmlns:a="http://schemas.openxmlformats.org/drawingml/2006/main">
                  <a:graphicData uri="http://schemas.microsoft.com/office/word/2010/wordprocessingShape">
                    <wps:wsp>
                      <wps:cNvCnPr/>
                      <wps:spPr>
                        <a:xfrm>
                          <a:off x="0" y="0"/>
                          <a:ext cx="134302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65.5pt" to="360.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" strokecolor="black [3200]" strokeweight="4.5pt">
                <v:shadow on="t" color="black" opacity="22937f" origin=",.5" offset="0,.63889mm"/>
              </v:line>
            </w:pict>
          </mc:Fallback>
        </mc:AlternateContent>
      </w:r>
      <w:r w:rsidR="009C7A5F">
        <w:rPr>
          <w:noProof/>
          <w:color w:val="000000"/>
        </w:rPr>
        <mc:AlternateContent>
          <mc:Choice Requires="wps">
            <w:drawing>
              <wp:anchor distT="0" distB="0" distL="114300" distR="114300" simplePos="0" relativeHeight="251707392" behindDoc="0" locked="0" layoutInCell="1" allowOverlap="1" wp14:anchorId="022234AA" wp14:editId="0FFD5A50">
                <wp:simplePos x="0" y="0"/>
                <wp:positionH relativeFrom="column">
                  <wp:posOffset>457200</wp:posOffset>
                </wp:positionH>
                <wp:positionV relativeFrom="paragraph">
                  <wp:posOffset>771525</wp:posOffset>
                </wp:positionV>
                <wp:extent cx="546100" cy="0"/>
                <wp:effectExtent l="38100" t="38100" r="63500" b="114300"/>
                <wp:wrapNone/>
                <wp:docPr id="1" name="Straight Connector 1"/>
                <wp:cNvGraphicFramePr/>
                <a:graphic xmlns:a="http://schemas.openxmlformats.org/drawingml/2006/main">
                  <a:graphicData uri="http://schemas.microsoft.com/office/word/2010/wordprocessingShape">
                    <wps:wsp>
                      <wps:cNvCnPr/>
                      <wps:spPr>
                        <a:xfrm>
                          <a:off x="0" y="0"/>
                          <a:ext cx="546100"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60.75pt" to="79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" strokecolor="black [3200]" strokeweight="4.5pt">
                <v:shadow on="t" color="black" opacity="22937f" origin=",.5" offset="0,.63889mm"/>
              </v:line>
            </w:pict>
          </mc:Fallback>
        </mc:AlternateContent>
      </w:r>
      <w:r w:rsidR="009C7A5F">
        <w:rPr>
          <w:noProof/>
          <w:color w:val="000000"/>
        </w:rPr>
        <mc:AlternateContent>
          <mc:Choice Requires="wps">
            <w:drawing>
              <wp:anchor distT="0" distB="0" distL="114300" distR="114300" simplePos="0" relativeHeight="251709440" behindDoc="0" locked="0" layoutInCell="1" allowOverlap="1" wp14:anchorId="76999E82" wp14:editId="73B0154A">
                <wp:simplePos x="0" y="0"/>
                <wp:positionH relativeFrom="column">
                  <wp:posOffset>2609850</wp:posOffset>
                </wp:positionH>
                <wp:positionV relativeFrom="paragraph">
                  <wp:posOffset>835025</wp:posOffset>
                </wp:positionV>
                <wp:extent cx="546100" cy="0"/>
                <wp:effectExtent l="38100" t="38100" r="63500" b="114300"/>
                <wp:wrapNone/>
                <wp:docPr id="12" name="Straight Connector 12"/>
                <wp:cNvGraphicFramePr/>
                <a:graphic xmlns:a="http://schemas.openxmlformats.org/drawingml/2006/main">
                  <a:graphicData uri="http://schemas.microsoft.com/office/word/2010/wordprocessingShape">
                    <wps:wsp>
                      <wps:cNvCnPr/>
                      <wps:spPr>
                        <a:xfrm>
                          <a:off x="0" y="0"/>
                          <a:ext cx="546100"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65.75pt" to="248.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" strokecolor="black [3200]" strokeweight="4.5pt">
                <v:shadow on="t" color="black" opacity="22937f" origin=",.5" offset="0,.63889mm"/>
              </v:line>
            </w:pict>
          </mc:Fallback>
        </mc:AlternateContent>
      </w:r>
      <w:r w:rsidR="00E34498" w:rsidRPr="00CB4804">
        <w:rPr>
          <w:noProof/>
        </w:rPr>
        <w:drawing>
          <wp:anchor distT="0" distB="0" distL="114300" distR="114300" simplePos="0" relativeHeight="251689984" behindDoc="0" locked="0" layoutInCell="1" allowOverlap="1" wp14:anchorId="18FA2A3E" wp14:editId="503357D3">
            <wp:simplePos x="0" y="0"/>
            <wp:positionH relativeFrom="column">
              <wp:posOffset>19050</wp:posOffset>
            </wp:positionH>
            <wp:positionV relativeFrom="paragraph">
              <wp:posOffset>409575</wp:posOffset>
            </wp:positionV>
            <wp:extent cx="5895975" cy="1924050"/>
            <wp:effectExtent l="19050" t="19050" r="28575" b="19050"/>
            <wp:wrapSquare wrapText="bothSides"/>
            <wp:docPr id="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39">
                      <a:extLst>
                        <a:ext uri="{28A0092B-C50C-407E-A947-70E740481C1C}">
                          <a14:useLocalDpi xmlns:a14="http://schemas.microsoft.com/office/drawing/2010/main" val="0"/>
                        </a:ext>
                      </a:extLst>
                    </a:blip>
                    <a:srcRect l="5080" t="8256" r="19707" b="57532"/>
                    <a:stretch/>
                  </pic:blipFill>
                  <pic:spPr bwMode="auto">
                    <a:xfrm>
                      <a:off x="0" y="0"/>
                      <a:ext cx="5895975" cy="19240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498" w:rsidRPr="00CB4804">
        <w:rPr>
          <w:i/>
          <w:iCs/>
        </w:rPr>
        <w:t xml:space="preserve">Sample Decrypted File View (parsed by Record Type- 01, 10, 20, 25 </w:t>
      </w:r>
      <w:proofErr w:type="spellStart"/>
      <w:r w:rsidR="00E34498" w:rsidRPr="00CB4804">
        <w:rPr>
          <w:i/>
          <w:iCs/>
        </w:rPr>
        <w:t>etc</w:t>
      </w:r>
      <w:proofErr w:type="spellEnd"/>
      <w:r w:rsidR="00E34498" w:rsidRPr="00CB4804">
        <w:rPr>
          <w:i/>
          <w:iCs/>
        </w:rPr>
        <w:t>…)</w:t>
      </w:r>
    </w:p>
    <w:p w14:paraId="26CCBD8E" w14:textId="056FEBD8" w:rsidR="00E34498" w:rsidRDefault="00E34498" w:rsidP="00E34498">
      <w:pPr>
        <w:pStyle w:val="Body01"/>
        <w:rPr>
          <w:iCs/>
          <w:sz w:val="20"/>
        </w:rPr>
      </w:pPr>
      <w:r>
        <w:rPr>
          <w:i/>
          <w:iCs/>
        </w:rPr>
        <w:br/>
      </w:r>
      <w:r w:rsidRPr="00591A95">
        <w:rPr>
          <w:b/>
          <w:iCs/>
          <w:sz w:val="20"/>
        </w:rPr>
        <w:t>Note:</w:t>
      </w:r>
      <w:r w:rsidRPr="00E34498">
        <w:rPr>
          <w:iCs/>
          <w:sz w:val="20"/>
        </w:rPr>
        <w:t xml:space="preserve"> This is test data.</w:t>
      </w:r>
      <w:r w:rsidR="009C7A5F">
        <w:rPr>
          <w:iCs/>
          <w:sz w:val="20"/>
        </w:rPr>
        <w:t xml:space="preserve"> </w:t>
      </w:r>
    </w:p>
    <w:p w14:paraId="1790A9AF" w14:textId="77777777" w:rsidR="00E34498" w:rsidRDefault="00E34498" w:rsidP="00E34498">
      <w:pPr>
        <w:pStyle w:val="Body01"/>
      </w:pPr>
    </w:p>
    <w:p w14:paraId="23CA61C9" w14:textId="77777777" w:rsidR="00E34498" w:rsidRDefault="00E34498" w:rsidP="00E34498">
      <w:pPr>
        <w:pStyle w:val="Body01"/>
      </w:pPr>
      <w:bookmarkStart w:id="40" w:name="_GoBack"/>
      <w:bookmarkEnd w:id="40"/>
    </w:p>
    <w:p w14:paraId="2616333D" w14:textId="77777777" w:rsidR="00E34498" w:rsidRDefault="00E34498" w:rsidP="00E34498">
      <w:pPr>
        <w:pStyle w:val="Body01"/>
      </w:pPr>
    </w:p>
    <w:p w14:paraId="3CB86F1F" w14:textId="77777777" w:rsidR="00E34498" w:rsidRDefault="00E34498" w:rsidP="00E34498">
      <w:pPr>
        <w:pStyle w:val="Body01"/>
      </w:pPr>
    </w:p>
    <w:p w14:paraId="0A8BC870" w14:textId="77777777" w:rsidR="00E34498" w:rsidRDefault="00E34498" w:rsidP="00E34498">
      <w:pPr>
        <w:pStyle w:val="Body01"/>
      </w:pPr>
    </w:p>
    <w:p w14:paraId="2F9531CD" w14:textId="77777777" w:rsidR="00E34498" w:rsidRDefault="00E34498" w:rsidP="00E34498">
      <w:pPr>
        <w:pStyle w:val="Body01"/>
      </w:pPr>
    </w:p>
    <w:p w14:paraId="09A45965" w14:textId="77777777" w:rsidR="00E34498" w:rsidRDefault="00E34498" w:rsidP="00E34498">
      <w:pPr>
        <w:pStyle w:val="Body01"/>
      </w:pPr>
    </w:p>
    <w:p w14:paraId="01063BF5" w14:textId="77777777" w:rsidR="00E34498" w:rsidRDefault="00E34498" w:rsidP="00E34498">
      <w:pPr>
        <w:pStyle w:val="Body01"/>
      </w:pPr>
    </w:p>
    <w:p w14:paraId="6736C552" w14:textId="77777777" w:rsidR="00E34498" w:rsidRDefault="00E34498" w:rsidP="00E34498">
      <w:pPr>
        <w:pStyle w:val="Body01"/>
      </w:pPr>
    </w:p>
    <w:p w14:paraId="3B3CD825" w14:textId="77777777" w:rsidR="00E34498" w:rsidRDefault="00E34498" w:rsidP="00E34498">
      <w:pPr>
        <w:pStyle w:val="Body01"/>
      </w:pPr>
    </w:p>
    <w:p w14:paraId="283CE453" w14:textId="77777777" w:rsidR="00E34498" w:rsidRDefault="00E34498" w:rsidP="00E34498">
      <w:pPr>
        <w:pStyle w:val="Body01"/>
      </w:pPr>
    </w:p>
    <w:p w14:paraId="431018AC" w14:textId="77777777" w:rsidR="00E34498" w:rsidRDefault="00E34498" w:rsidP="00E34498">
      <w:pPr>
        <w:pStyle w:val="Body01"/>
      </w:pPr>
    </w:p>
    <w:p w14:paraId="5B8F5420" w14:textId="77777777" w:rsidR="00E34498" w:rsidRDefault="00E34498" w:rsidP="00E34498">
      <w:pPr>
        <w:pStyle w:val="Body01"/>
      </w:pPr>
    </w:p>
    <w:p w14:paraId="249B4112" w14:textId="77777777" w:rsidR="00E34498" w:rsidRDefault="00E34498" w:rsidP="00E34498">
      <w:pPr>
        <w:pStyle w:val="Body01"/>
      </w:pPr>
    </w:p>
    <w:p w14:paraId="731C0329" w14:textId="77777777" w:rsidR="00E34498" w:rsidRDefault="00E34498" w:rsidP="00E34498">
      <w:pPr>
        <w:pStyle w:val="Body01"/>
      </w:pPr>
    </w:p>
    <w:p w14:paraId="14B241DF" w14:textId="77777777" w:rsidR="00E34498" w:rsidRDefault="00E34498" w:rsidP="00591A95">
      <w:pPr>
        <w:pStyle w:val="A-HeadOrange"/>
      </w:pPr>
      <w:bookmarkStart w:id="41" w:name="_Toc3464474"/>
      <w:r w:rsidRPr="00FE1F23">
        <w:lastRenderedPageBreak/>
        <w:t>Appendix 3: Upload Encrypted Submission File(s) to CHIA</w:t>
      </w:r>
      <w:bookmarkEnd w:id="41"/>
    </w:p>
    <w:p w14:paraId="1595B2CC" w14:textId="77777777" w:rsidR="00E34498" w:rsidRDefault="00E34498" w:rsidP="00E34498">
      <w:pPr>
        <w:pStyle w:val="Subhead01"/>
      </w:pPr>
      <w:bookmarkStart w:id="42" w:name="_Toc3464381"/>
      <w:bookmarkStart w:id="43" w:name="_Toc3464475"/>
      <w:r w:rsidRPr="00037A7A">
        <w:t>Step 1: Log into CHIA Submissions</w:t>
      </w:r>
      <w:r>
        <w:t xml:space="preserve"> Intake Application</w:t>
      </w:r>
      <w:bookmarkEnd w:id="42"/>
      <w:bookmarkEnd w:id="43"/>
    </w:p>
    <w:p w14:paraId="2AF90B16" w14:textId="77777777" w:rsidR="00E34498" w:rsidRPr="00037A7A" w:rsidRDefault="00E34498" w:rsidP="00E34498">
      <w:pPr>
        <w:pStyle w:val="Body01"/>
      </w:pPr>
      <w:r w:rsidRPr="00037A7A">
        <w:t>Log into CHIA Submissions</w:t>
      </w:r>
      <w:r>
        <w:t>*</w:t>
      </w:r>
      <w:r w:rsidRPr="00037A7A">
        <w:t xml:space="preserve"> with the username and password you received from CHIA.</w:t>
      </w:r>
    </w:p>
    <w:p w14:paraId="2F2B0FB4" w14:textId="77777777" w:rsidR="00E34498" w:rsidRPr="00E34498" w:rsidRDefault="00E34498" w:rsidP="00E34498">
      <w:pPr>
        <w:pStyle w:val="Body01"/>
        <w:rPr>
          <w:u w:val="single"/>
        </w:rPr>
      </w:pPr>
      <w:r w:rsidRPr="00E34498">
        <w:t xml:space="preserve">Website URL: </w:t>
      </w:r>
      <w:hyperlink r:id="rId40">
        <w:r w:rsidRPr="00E34498">
          <w:rPr>
            <w:rStyle w:val="Hyperlink"/>
          </w:rPr>
          <w:t>https://chiasubmissions.chia.state.ma.us</w:t>
        </w:r>
      </w:hyperlink>
    </w:p>
    <w:p w14:paraId="22063586" w14:textId="77777777" w:rsidR="00E34498" w:rsidRDefault="006266E8" w:rsidP="00E34498">
      <w:pPr>
        <w:pStyle w:val="Body01"/>
      </w:pPr>
      <w:r w:rsidRPr="006266E8">
        <w:rPr>
          <w:sz w:val="20"/>
        </w:rPr>
        <w:t>*</w:t>
      </w:r>
      <w:r w:rsidR="00E34498" w:rsidRPr="006266E8">
        <w:rPr>
          <w:sz w:val="20"/>
        </w:rPr>
        <w:t>Login issues can be addressed by contacting </w:t>
      </w:r>
      <w:hyperlink r:id="rId41" w:history="1">
        <w:r w:rsidRPr="00706337">
          <w:rPr>
            <w:rStyle w:val="Hyperlink"/>
            <w:sz w:val="20"/>
          </w:rPr>
          <w:t>CHIA-DL-Data-Submitter-HelpDesk@massmail.state.ma.us</w:t>
        </w:r>
      </w:hyperlink>
      <w:r w:rsidR="00E34498" w:rsidRPr="006266E8">
        <w:rPr>
          <w:sz w:val="20"/>
        </w:rPr>
        <w:t>.</w:t>
      </w:r>
      <w:r>
        <w:rPr>
          <w:sz w:val="20"/>
        </w:rPr>
        <w:t xml:space="preserve"> </w:t>
      </w:r>
    </w:p>
    <w:p w14:paraId="634013F1" w14:textId="77777777" w:rsidR="00E34498" w:rsidRDefault="00E34498" w:rsidP="00E34498">
      <w:pPr>
        <w:pStyle w:val="Body01"/>
      </w:pPr>
      <w:r>
        <w:rPr>
          <w:noProof/>
        </w:rPr>
        <w:drawing>
          <wp:anchor distT="0" distB="0" distL="114300" distR="114300" simplePos="0" relativeHeight="251691008" behindDoc="1" locked="0" layoutInCell="1" allowOverlap="1" wp14:anchorId="5CBD288B" wp14:editId="5FC9561A">
            <wp:simplePos x="0" y="0"/>
            <wp:positionH relativeFrom="column">
              <wp:posOffset>0</wp:posOffset>
            </wp:positionH>
            <wp:positionV relativeFrom="paragraph">
              <wp:posOffset>92075</wp:posOffset>
            </wp:positionV>
            <wp:extent cx="4340225" cy="2992120"/>
            <wp:effectExtent l="0" t="0" r="3175" b="0"/>
            <wp:wrapTight wrapText="bothSides">
              <wp:wrapPolygon edited="0">
                <wp:start x="0" y="0"/>
                <wp:lineTo x="0" y="21453"/>
                <wp:lineTo x="21521" y="21453"/>
                <wp:lineTo x="21521" y="0"/>
                <wp:lineTo x="0" y="0"/>
              </wp:wrapPolygon>
            </wp:wrapTight>
            <wp:docPr id="6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extLst>
                        <a:ext uri="{28A0092B-C50C-407E-A947-70E740481C1C}">
                          <a14:useLocalDpi xmlns:a14="http://schemas.microsoft.com/office/drawing/2010/main" val="0"/>
                        </a:ext>
                      </a:extLst>
                    </a:blip>
                    <a:srcRect t="12459"/>
                    <a:stretch>
                      <a:fillRect/>
                    </a:stretch>
                  </pic:blipFill>
                  <pic:spPr>
                    <a:xfrm>
                      <a:off x="0" y="0"/>
                      <a:ext cx="4340225" cy="2992120"/>
                    </a:xfrm>
                    <a:prstGeom prst="rect">
                      <a:avLst/>
                    </a:prstGeom>
                    <a:ln/>
                  </pic:spPr>
                </pic:pic>
              </a:graphicData>
            </a:graphic>
            <wp14:sizeRelH relativeFrom="page">
              <wp14:pctWidth>0</wp14:pctWidth>
            </wp14:sizeRelH>
            <wp14:sizeRelV relativeFrom="page">
              <wp14:pctHeight>0</wp14:pctHeight>
            </wp14:sizeRelV>
          </wp:anchor>
        </w:drawing>
      </w:r>
    </w:p>
    <w:p w14:paraId="2C4A0295" w14:textId="77777777" w:rsidR="00E34498" w:rsidRDefault="00E34498" w:rsidP="00E34498">
      <w:pPr>
        <w:pStyle w:val="Body01"/>
      </w:pPr>
    </w:p>
    <w:p w14:paraId="2E51D589" w14:textId="77777777" w:rsidR="00E34498" w:rsidRDefault="00E34498" w:rsidP="00E34498">
      <w:pPr>
        <w:pStyle w:val="Body01"/>
      </w:pPr>
    </w:p>
    <w:p w14:paraId="1479C695" w14:textId="77777777" w:rsidR="00E34498" w:rsidRDefault="00E34498" w:rsidP="00E34498">
      <w:pPr>
        <w:pStyle w:val="Body01"/>
      </w:pPr>
    </w:p>
    <w:p w14:paraId="1EC4057E" w14:textId="77777777" w:rsidR="00E34498" w:rsidRDefault="00E34498" w:rsidP="00E34498">
      <w:pPr>
        <w:pStyle w:val="Body01"/>
      </w:pPr>
    </w:p>
    <w:p w14:paraId="61137190" w14:textId="77777777" w:rsidR="00E34498" w:rsidRDefault="00E34498" w:rsidP="00E34498">
      <w:pPr>
        <w:pStyle w:val="Body01"/>
      </w:pPr>
    </w:p>
    <w:p w14:paraId="41F88365" w14:textId="77777777" w:rsidR="00E34498" w:rsidRDefault="00E34498" w:rsidP="00E34498">
      <w:pPr>
        <w:pStyle w:val="Body01"/>
      </w:pPr>
    </w:p>
    <w:p w14:paraId="75D58A9C" w14:textId="77777777" w:rsidR="00E34498" w:rsidRDefault="00E34498" w:rsidP="00E34498">
      <w:pPr>
        <w:pStyle w:val="Body01"/>
      </w:pPr>
    </w:p>
    <w:p w14:paraId="1C338978" w14:textId="77777777" w:rsidR="00E34498" w:rsidRDefault="00E34498" w:rsidP="00E34498">
      <w:pPr>
        <w:pStyle w:val="Body01"/>
      </w:pPr>
    </w:p>
    <w:p w14:paraId="002D91BF" w14:textId="77777777" w:rsidR="00E34498" w:rsidRDefault="00E34498" w:rsidP="00E34498">
      <w:pPr>
        <w:pStyle w:val="Body01"/>
      </w:pPr>
    </w:p>
    <w:p w14:paraId="108FC5B7" w14:textId="77777777" w:rsidR="00E34498" w:rsidRPr="006266E8" w:rsidRDefault="00E34498" w:rsidP="00E34498">
      <w:pPr>
        <w:pStyle w:val="Body01"/>
      </w:pPr>
      <w:r w:rsidRPr="006266E8">
        <w:t>Select CHIA File Submissions after successful login</w:t>
      </w:r>
      <w:r w:rsidR="006266E8">
        <w:t xml:space="preserve">. </w:t>
      </w:r>
    </w:p>
    <w:p w14:paraId="76A0AEB5" w14:textId="77777777" w:rsidR="00E34498" w:rsidRDefault="00E34498" w:rsidP="00E34498">
      <w:pPr>
        <w:pStyle w:val="Body01"/>
        <w:rPr>
          <w:i/>
        </w:rPr>
      </w:pPr>
      <w:r>
        <w:rPr>
          <w:noProof/>
        </w:rPr>
        <w:drawing>
          <wp:inline distT="0" distB="0" distL="0" distR="0" wp14:anchorId="49F91C14" wp14:editId="74B71609">
            <wp:extent cx="5355771" cy="1809029"/>
            <wp:effectExtent l="0" t="0" r="0" b="1270"/>
            <wp:docPr id="64" name="Picture 64" descr="C:\Data\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Cap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7652" cy="1809664"/>
                    </a:xfrm>
                    <a:prstGeom prst="rect">
                      <a:avLst/>
                    </a:prstGeom>
                    <a:noFill/>
                    <a:ln>
                      <a:noFill/>
                    </a:ln>
                  </pic:spPr>
                </pic:pic>
              </a:graphicData>
            </a:graphic>
          </wp:inline>
        </w:drawing>
      </w:r>
    </w:p>
    <w:p w14:paraId="0D5B3C8F" w14:textId="77777777" w:rsidR="00E34498" w:rsidRDefault="00E34498" w:rsidP="00E34498">
      <w:pPr>
        <w:pStyle w:val="Body01"/>
        <w:rPr>
          <w:b/>
          <w:sz w:val="18"/>
          <w:szCs w:val="20"/>
        </w:rPr>
      </w:pPr>
      <w:r w:rsidRPr="0046185F">
        <w:rPr>
          <w:b/>
          <w:sz w:val="20"/>
          <w:szCs w:val="20"/>
        </w:rPr>
        <w:t>Note:</w:t>
      </w:r>
      <w:r w:rsidRPr="0046185F">
        <w:rPr>
          <w:sz w:val="20"/>
          <w:szCs w:val="20"/>
        </w:rPr>
        <w:t xml:space="preserve"> If you submit other filing to CHIA for different purposes, those folders may also appear on this landing </w:t>
      </w:r>
      <w:proofErr w:type="spellStart"/>
      <w:r w:rsidRPr="0046185F">
        <w:rPr>
          <w:sz w:val="20"/>
          <w:szCs w:val="20"/>
        </w:rPr>
        <w:t>page.If</w:t>
      </w:r>
      <w:proofErr w:type="spellEnd"/>
      <w:r w:rsidRPr="0046185F">
        <w:rPr>
          <w:sz w:val="20"/>
          <w:szCs w:val="20"/>
        </w:rPr>
        <w:t xml:space="preserve"> you do multiple filings to CHIA, you may also be presented with a selection box for </w:t>
      </w:r>
      <w:r w:rsidRPr="0046185F">
        <w:rPr>
          <w:b/>
          <w:sz w:val="20"/>
          <w:szCs w:val="20"/>
        </w:rPr>
        <w:t>Submission Type</w:t>
      </w:r>
      <w:r w:rsidRPr="0046185F">
        <w:rPr>
          <w:sz w:val="20"/>
          <w:szCs w:val="20"/>
        </w:rPr>
        <w:t>…</w:t>
      </w:r>
      <w:proofErr w:type="gramStart"/>
      <w:r w:rsidRPr="0046185F">
        <w:rPr>
          <w:sz w:val="20"/>
          <w:szCs w:val="20"/>
        </w:rPr>
        <w:t>choose</w:t>
      </w:r>
      <w:proofErr w:type="gramEnd"/>
      <w:r w:rsidRPr="0046185F">
        <w:rPr>
          <w:sz w:val="20"/>
          <w:szCs w:val="20"/>
        </w:rPr>
        <w:t xml:space="preserve"> </w:t>
      </w:r>
      <w:r w:rsidRPr="0046185F">
        <w:rPr>
          <w:b/>
          <w:sz w:val="20"/>
          <w:szCs w:val="20"/>
        </w:rPr>
        <w:t>Case Mix.</w:t>
      </w:r>
    </w:p>
    <w:p w14:paraId="002EF585" w14:textId="77777777" w:rsidR="00E34498" w:rsidRPr="00E34498" w:rsidRDefault="00E34498" w:rsidP="00E34498">
      <w:pPr>
        <w:pStyle w:val="Body01"/>
        <w:rPr>
          <w:i/>
          <w:iCs/>
        </w:rPr>
      </w:pPr>
      <w:r w:rsidRPr="00291F3C">
        <w:rPr>
          <w:noProof/>
        </w:rPr>
        <w:lastRenderedPageBreak/>
        <w:drawing>
          <wp:anchor distT="0" distB="0" distL="114300" distR="114300" simplePos="0" relativeHeight="251692032" behindDoc="1" locked="0" layoutInCell="1" allowOverlap="1" wp14:anchorId="2ED55141" wp14:editId="489AF95D">
            <wp:simplePos x="0" y="0"/>
            <wp:positionH relativeFrom="column">
              <wp:posOffset>0</wp:posOffset>
            </wp:positionH>
            <wp:positionV relativeFrom="paragraph">
              <wp:posOffset>361950</wp:posOffset>
            </wp:positionV>
            <wp:extent cx="5943600" cy="1333500"/>
            <wp:effectExtent l="19050" t="19050" r="19050" b="1905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t="9687" b="50426"/>
                    <a:stretch/>
                  </pic:blipFill>
                  <pic:spPr bwMode="auto">
                    <a:xfrm>
                      <a:off x="0" y="0"/>
                      <a:ext cx="5943600" cy="13335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1F3C">
        <w:rPr>
          <w:i/>
          <w:iCs/>
        </w:rPr>
        <w:t>Main Hospital File Submission Page</w:t>
      </w:r>
    </w:p>
    <w:p w14:paraId="248DB24E" w14:textId="77777777" w:rsidR="00E34498" w:rsidRDefault="00E34498" w:rsidP="00E34498">
      <w:pPr>
        <w:pStyle w:val="Body01"/>
        <w:rPr>
          <w:b/>
          <w:bCs/>
          <w:sz w:val="18"/>
          <w:szCs w:val="20"/>
        </w:rPr>
      </w:pPr>
    </w:p>
    <w:p w14:paraId="6AFE1CA6" w14:textId="77777777" w:rsidR="00E34498" w:rsidRDefault="00E34498" w:rsidP="00E34498">
      <w:pPr>
        <w:pStyle w:val="Subhead01"/>
        <w:rPr>
          <w:iCs/>
        </w:rPr>
      </w:pPr>
      <w:bookmarkStart w:id="44" w:name="_Toc3464382"/>
      <w:bookmarkStart w:id="45" w:name="_Toc3464476"/>
      <w:r w:rsidRPr="004E7854">
        <w:rPr>
          <w:iCs/>
        </w:rPr>
        <w:t xml:space="preserve">Step </w:t>
      </w:r>
      <w:r>
        <w:rPr>
          <w:iCs/>
        </w:rPr>
        <w:t>2</w:t>
      </w:r>
      <w:r w:rsidRPr="00C662B1">
        <w:rPr>
          <w:iCs/>
        </w:rPr>
        <w:t>:</w:t>
      </w:r>
      <w:r w:rsidRPr="00C662B1">
        <w:rPr>
          <w:i/>
          <w:iCs/>
        </w:rPr>
        <w:t xml:space="preserve"> </w:t>
      </w:r>
      <w:r w:rsidRPr="0095668C">
        <w:rPr>
          <w:iCs/>
        </w:rPr>
        <w:t>Select Submission Type (Case Mix)</w:t>
      </w:r>
      <w:r>
        <w:rPr>
          <w:iCs/>
        </w:rPr>
        <w:t xml:space="preserve"> by </w:t>
      </w:r>
      <w:r w:rsidRPr="00B3217F">
        <w:rPr>
          <w:iCs/>
        </w:rPr>
        <w:t>selecting ‘</w:t>
      </w:r>
      <w:proofErr w:type="spellStart"/>
      <w:r w:rsidRPr="00B3217F">
        <w:rPr>
          <w:iCs/>
        </w:rPr>
        <w:t>Casemix</w:t>
      </w:r>
      <w:proofErr w:type="spellEnd"/>
      <w:r w:rsidRPr="00B3217F">
        <w:rPr>
          <w:iCs/>
        </w:rPr>
        <w:t>’ as the Submission Type</w:t>
      </w:r>
      <w:r>
        <w:rPr>
          <w:iCs/>
        </w:rPr>
        <w:t>.</w:t>
      </w:r>
      <w:bookmarkEnd w:id="44"/>
      <w:bookmarkEnd w:id="45"/>
    </w:p>
    <w:p w14:paraId="319DEB04" w14:textId="77777777" w:rsidR="00E34498" w:rsidRDefault="00E34498" w:rsidP="00E34498">
      <w:pPr>
        <w:pStyle w:val="Body01"/>
      </w:pPr>
      <w:r w:rsidRPr="00291F3C">
        <w:rPr>
          <w:noProof/>
        </w:rPr>
        <w:drawing>
          <wp:anchor distT="0" distB="0" distL="114300" distR="114300" simplePos="0" relativeHeight="251693056" behindDoc="0" locked="0" layoutInCell="1" allowOverlap="1" wp14:anchorId="7C5D3AF3" wp14:editId="1FAB7823">
            <wp:simplePos x="0" y="0"/>
            <wp:positionH relativeFrom="column">
              <wp:posOffset>0</wp:posOffset>
            </wp:positionH>
            <wp:positionV relativeFrom="paragraph">
              <wp:posOffset>441325</wp:posOffset>
            </wp:positionV>
            <wp:extent cx="3971925" cy="136207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33698" t="43358" r="33784" b="36818"/>
                    <a:stretch/>
                  </pic:blipFill>
                  <pic:spPr bwMode="auto">
                    <a:xfrm>
                      <a:off x="0" y="0"/>
                      <a:ext cx="397192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498">
        <w:t>You will be presented with a selection box for Submission Type if you submit multiple filings…choose Case Mix.</w:t>
      </w:r>
    </w:p>
    <w:p w14:paraId="124DC2B6" w14:textId="77777777" w:rsidR="00E34498" w:rsidRDefault="00E34498" w:rsidP="00E34498">
      <w:pPr>
        <w:pStyle w:val="Body01"/>
      </w:pPr>
    </w:p>
    <w:p w14:paraId="4C3373D1" w14:textId="77777777" w:rsidR="00E34498" w:rsidRDefault="00E34498" w:rsidP="00E34498">
      <w:pPr>
        <w:pStyle w:val="Body01"/>
      </w:pPr>
    </w:p>
    <w:p w14:paraId="6CEEFF80" w14:textId="77777777" w:rsidR="00E34498" w:rsidRDefault="00E34498" w:rsidP="00E34498">
      <w:pPr>
        <w:pStyle w:val="Body01"/>
      </w:pPr>
    </w:p>
    <w:p w14:paraId="27CCC4E4" w14:textId="77777777" w:rsidR="00E34498" w:rsidRDefault="00E34498" w:rsidP="00E34498">
      <w:pPr>
        <w:pStyle w:val="Body01"/>
      </w:pPr>
    </w:p>
    <w:p w14:paraId="75AA2E2D" w14:textId="77777777" w:rsidR="00E34498" w:rsidRDefault="00E34498" w:rsidP="00E34498">
      <w:pPr>
        <w:pStyle w:val="Body01"/>
      </w:pPr>
    </w:p>
    <w:p w14:paraId="1CBA5BE7" w14:textId="77777777" w:rsidR="00B73DD3" w:rsidRDefault="00B73DD3" w:rsidP="00B73DD3">
      <w:pPr>
        <w:pStyle w:val="Body01"/>
        <w:rPr>
          <w:b/>
          <w:bCs/>
          <w:sz w:val="18"/>
          <w:szCs w:val="20"/>
        </w:rPr>
      </w:pPr>
      <w:bookmarkStart w:id="46" w:name="_Toc3296857"/>
    </w:p>
    <w:p w14:paraId="34646198" w14:textId="77777777" w:rsidR="00E34498" w:rsidRDefault="00E34498" w:rsidP="006266E8">
      <w:pPr>
        <w:pStyle w:val="Subhead01"/>
      </w:pPr>
      <w:bookmarkStart w:id="47" w:name="_Toc3464383"/>
      <w:bookmarkStart w:id="48" w:name="_Toc3464477"/>
      <w:r w:rsidRPr="004E7854">
        <w:t xml:space="preserve">Step </w:t>
      </w:r>
      <w:r>
        <w:t>3</w:t>
      </w:r>
      <w:r w:rsidRPr="004E7854">
        <w:t>:</w:t>
      </w:r>
      <w:r w:rsidRPr="007839FD">
        <w:rPr>
          <w:i/>
        </w:rPr>
        <w:t xml:space="preserve"> </w:t>
      </w:r>
      <w:r w:rsidRPr="00B3217F">
        <w:t>Upload</w:t>
      </w:r>
      <w:r>
        <w:t>.</w:t>
      </w:r>
      <w:bookmarkEnd w:id="46"/>
      <w:bookmarkEnd w:id="47"/>
      <w:bookmarkEnd w:id="48"/>
    </w:p>
    <w:p w14:paraId="0A00D24C" w14:textId="77777777" w:rsidR="00E34498" w:rsidRDefault="00E34498" w:rsidP="00E34498">
      <w:pPr>
        <w:pStyle w:val="Body01"/>
      </w:pPr>
      <w:r>
        <w:t>Please</w:t>
      </w:r>
      <w:r w:rsidRPr="00291F3C">
        <w:t xml:space="preserve"> </w:t>
      </w:r>
      <w:r>
        <w:t>s</w:t>
      </w:r>
      <w:r w:rsidRPr="00291F3C">
        <w:t xml:space="preserve">elect the orange </w:t>
      </w:r>
      <w:r w:rsidRPr="00291F3C">
        <w:rPr>
          <w:b/>
        </w:rPr>
        <w:t>Upload a File</w:t>
      </w:r>
      <w:r w:rsidRPr="00291F3C">
        <w:t xml:space="preserve"> button, located in the upper right </w:t>
      </w:r>
      <w:r>
        <w:t>of the screen.</w:t>
      </w:r>
    </w:p>
    <w:p w14:paraId="5C906B6C" w14:textId="77777777" w:rsidR="00E34498" w:rsidRDefault="00E34498" w:rsidP="00E34498">
      <w:pPr>
        <w:pStyle w:val="Body01"/>
      </w:pPr>
      <w:r w:rsidRPr="00291F3C">
        <w:rPr>
          <w:noProof/>
        </w:rPr>
        <mc:AlternateContent>
          <mc:Choice Requires="wpg">
            <w:drawing>
              <wp:inline distT="0" distB="0" distL="0" distR="0" wp14:anchorId="102C93EF" wp14:editId="1933FAAA">
                <wp:extent cx="3709987" cy="2276475"/>
                <wp:effectExtent l="0" t="19050" r="24130" b="28575"/>
                <wp:docPr id="21" name="Group 10"/>
                <wp:cNvGraphicFramePr/>
                <a:graphic xmlns:a="http://schemas.openxmlformats.org/drawingml/2006/main">
                  <a:graphicData uri="http://schemas.microsoft.com/office/word/2010/wordprocessingGroup">
                    <wpg:wgp>
                      <wpg:cNvGrpSpPr/>
                      <wpg:grpSpPr>
                        <a:xfrm>
                          <a:off x="0" y="0"/>
                          <a:ext cx="3709987" cy="2276475"/>
                          <a:chOff x="0" y="0"/>
                          <a:chExt cx="3709987" cy="2276475"/>
                        </a:xfrm>
                      </wpg:grpSpPr>
                      <pic:pic xmlns:pic="http://schemas.openxmlformats.org/drawingml/2006/picture">
                        <pic:nvPicPr>
                          <pic:cNvPr id="22" name="Picture 22"/>
                          <pic:cNvPicPr/>
                        </pic:nvPicPr>
                        <pic:blipFill rotWithShape="1">
                          <a:blip r:embed="rId45"/>
                          <a:srcRect l="81417" t="11660" b="65585"/>
                          <a:stretch/>
                        </pic:blipFill>
                        <pic:spPr bwMode="auto">
                          <a:xfrm>
                            <a:off x="404812" y="0"/>
                            <a:ext cx="3305175" cy="22764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wps:wsp>
                        <wps:cNvPr id="23" name="Straight Arrow Connector 23"/>
                        <wps:cNvCnPr/>
                        <wps:spPr>
                          <a:xfrm>
                            <a:off x="0" y="1214438"/>
                            <a:ext cx="22860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0720E6" id="Group 10" o:spid="_x0000_s1026" style="width:292.1pt;height:179.25pt;mso-position-horizontal-relative:char;mso-position-vertical-relative:line" coordsize="37099,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">
                <v:shape id="Picture 22" o:spid="_x0000_s1027" type="#_x0000_t75" style="position:absolute;left:4048;width:33051;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" stroked="t" strokecolor="#4f81bd">
                  <v:stroke joinstyle="round"/>
                  <v:imagedata r:id="rId46" o:title="" croptop="7641f" cropbottom="42982f" cropleft="53357f"/>
                </v:shape>
                <v:shape id="Straight Arrow Connector 23" o:spid="_x0000_s1028" type="#_x0000_t32" style="position:absolute;top:12144;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" strokecolor="red" strokeweight="1.5pt">
                  <v:stroke endarrow="open"/>
                </v:shape>
                <w10:anchorlock/>
              </v:group>
            </w:pict>
          </mc:Fallback>
        </mc:AlternateContent>
      </w:r>
    </w:p>
    <w:p w14:paraId="2B7608D2" w14:textId="77777777" w:rsidR="00E34498" w:rsidRDefault="00E34498" w:rsidP="00E34498">
      <w:pPr>
        <w:pStyle w:val="Body01"/>
      </w:pPr>
    </w:p>
    <w:p w14:paraId="6A3D1A0E" w14:textId="77777777" w:rsidR="00E34498" w:rsidRDefault="00E34498" w:rsidP="00E34498">
      <w:pPr>
        <w:rPr>
          <w:b/>
          <w:iCs/>
        </w:rPr>
      </w:pPr>
    </w:p>
    <w:p w14:paraId="451D8D03" w14:textId="77777777" w:rsidR="00E34498" w:rsidRDefault="00E34498" w:rsidP="00E34498">
      <w:pPr>
        <w:pStyle w:val="Subhead01"/>
        <w:rPr>
          <w:i/>
        </w:rPr>
      </w:pPr>
      <w:bookmarkStart w:id="49" w:name="_Toc3296858"/>
      <w:bookmarkStart w:id="50" w:name="_Toc3464384"/>
      <w:bookmarkStart w:id="51" w:name="_Toc3464478"/>
      <w:r w:rsidRPr="004E7854">
        <w:lastRenderedPageBreak/>
        <w:t xml:space="preserve">Step </w:t>
      </w:r>
      <w:r>
        <w:t>4</w:t>
      </w:r>
      <w:r w:rsidRPr="00B3217F">
        <w:t>: Enter required fields.</w:t>
      </w:r>
      <w:bookmarkEnd w:id="49"/>
      <w:bookmarkEnd w:id="50"/>
      <w:bookmarkEnd w:id="51"/>
    </w:p>
    <w:p w14:paraId="19B78495" w14:textId="77777777" w:rsidR="00E34498" w:rsidRDefault="00E34498" w:rsidP="00E34498">
      <w:pPr>
        <w:pStyle w:val="Body01"/>
      </w:pPr>
      <w:r w:rsidRPr="00E34498">
        <w:t>Enter all required fields for the File Upload popup box and choose the location of the Filename (with .</w:t>
      </w:r>
      <w:proofErr w:type="spellStart"/>
      <w:r w:rsidRPr="00E34498">
        <w:t>enc</w:t>
      </w:r>
      <w:proofErr w:type="spellEnd"/>
      <w:r w:rsidRPr="00E34498">
        <w:t xml:space="preserve"> extension) by using the Browse button. Then hit OK for a successful file upload.</w:t>
      </w:r>
    </w:p>
    <w:p w14:paraId="30660F76" w14:textId="77777777" w:rsidR="00E34498" w:rsidRDefault="00E34498" w:rsidP="00E34498">
      <w:pPr>
        <w:pStyle w:val="Body01"/>
        <w:rPr>
          <w:i/>
          <w:iCs/>
        </w:rPr>
      </w:pPr>
      <w:r w:rsidRPr="00291F3C">
        <w:rPr>
          <w:noProof/>
        </w:rPr>
        <w:drawing>
          <wp:anchor distT="0" distB="0" distL="114300" distR="114300" simplePos="0" relativeHeight="251694080" behindDoc="0" locked="0" layoutInCell="1" allowOverlap="1" wp14:anchorId="7A240021" wp14:editId="5225F0EB">
            <wp:simplePos x="0" y="0"/>
            <wp:positionH relativeFrom="column">
              <wp:posOffset>0</wp:posOffset>
            </wp:positionH>
            <wp:positionV relativeFrom="paragraph">
              <wp:posOffset>353695</wp:posOffset>
            </wp:positionV>
            <wp:extent cx="5097780" cy="1940560"/>
            <wp:effectExtent l="0" t="0" r="7620" b="2540"/>
            <wp:wrapSquare wrapText="bothSides"/>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47">
                      <a:extLst>
                        <a:ext uri="{28A0092B-C50C-407E-A947-70E740481C1C}">
                          <a14:useLocalDpi xmlns:a14="http://schemas.microsoft.com/office/drawing/2010/main" val="0"/>
                        </a:ext>
                      </a:extLst>
                    </a:blip>
                    <a:srcRect l="24680" t="35328" r="24680" b="28490"/>
                    <a:stretch/>
                  </pic:blipFill>
                  <pic:spPr bwMode="auto">
                    <a:xfrm>
                      <a:off x="0" y="0"/>
                      <a:ext cx="5097780"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rPr>
        <w:t>File Upload E</w:t>
      </w:r>
      <w:r w:rsidRPr="00291F3C">
        <w:rPr>
          <w:i/>
          <w:iCs/>
        </w:rPr>
        <w:t>ntries</w:t>
      </w:r>
    </w:p>
    <w:p w14:paraId="566BF8B5" w14:textId="77777777" w:rsidR="00E34498" w:rsidRDefault="00E34498" w:rsidP="00E34498">
      <w:pPr>
        <w:pStyle w:val="Body01"/>
        <w:rPr>
          <w:i/>
          <w:iCs/>
        </w:rPr>
      </w:pPr>
    </w:p>
    <w:p w14:paraId="0731259A" w14:textId="77777777" w:rsidR="00E34498" w:rsidRDefault="00E34498" w:rsidP="00E34498">
      <w:pPr>
        <w:pStyle w:val="Body01"/>
        <w:rPr>
          <w:i/>
          <w:iCs/>
        </w:rPr>
      </w:pPr>
    </w:p>
    <w:p w14:paraId="037C435D" w14:textId="77777777" w:rsidR="00E34498" w:rsidRDefault="00E34498" w:rsidP="00E34498">
      <w:pPr>
        <w:pStyle w:val="Body01"/>
        <w:rPr>
          <w:i/>
          <w:iCs/>
        </w:rPr>
      </w:pPr>
    </w:p>
    <w:p w14:paraId="51310606" w14:textId="77777777" w:rsidR="00E34498" w:rsidRDefault="00E34498" w:rsidP="00E34498">
      <w:pPr>
        <w:pStyle w:val="Body01"/>
        <w:rPr>
          <w:i/>
          <w:iCs/>
        </w:rPr>
      </w:pPr>
    </w:p>
    <w:p w14:paraId="60C0F9B5" w14:textId="77777777" w:rsidR="00E34498" w:rsidRDefault="00E34498" w:rsidP="00E34498">
      <w:pPr>
        <w:pStyle w:val="Body01"/>
        <w:rPr>
          <w:i/>
          <w:iCs/>
        </w:rPr>
      </w:pPr>
    </w:p>
    <w:p w14:paraId="66387350" w14:textId="77777777" w:rsidR="00E34498" w:rsidRDefault="00E34498" w:rsidP="00E34498">
      <w:pPr>
        <w:pStyle w:val="Body01"/>
        <w:rPr>
          <w:i/>
          <w:iCs/>
        </w:rPr>
      </w:pPr>
    </w:p>
    <w:p w14:paraId="1EACA6BF" w14:textId="77777777" w:rsidR="00E34498" w:rsidRDefault="00E34498" w:rsidP="00E34498">
      <w:pPr>
        <w:pStyle w:val="Body01"/>
        <w:rPr>
          <w:i/>
          <w:iCs/>
        </w:rPr>
      </w:pPr>
    </w:p>
    <w:p w14:paraId="6085A954" w14:textId="77777777" w:rsidR="00E34498" w:rsidRDefault="00E34498" w:rsidP="00E34498">
      <w:pPr>
        <w:pStyle w:val="Body01"/>
        <w:rPr>
          <w:i/>
          <w:iCs/>
        </w:rPr>
      </w:pPr>
      <w:r>
        <w:rPr>
          <w:i/>
          <w:iCs/>
        </w:rPr>
        <w:t>Successful File Upload I</w:t>
      </w:r>
      <w:r w:rsidRPr="00291F3C">
        <w:rPr>
          <w:i/>
          <w:iCs/>
        </w:rPr>
        <w:t>mage</w:t>
      </w:r>
    </w:p>
    <w:p w14:paraId="02BDE159" w14:textId="77777777" w:rsidR="00E34498" w:rsidRDefault="00E34498" w:rsidP="00E34498">
      <w:pPr>
        <w:pStyle w:val="Body01"/>
        <w:rPr>
          <w:i/>
          <w:iCs/>
        </w:rPr>
      </w:pPr>
      <w:r w:rsidRPr="00291F3C">
        <w:rPr>
          <w:noProof/>
        </w:rPr>
        <w:drawing>
          <wp:inline distT="0" distB="0" distL="0" distR="0" wp14:anchorId="149835D3" wp14:editId="2E5599F3">
            <wp:extent cx="5895975" cy="2047875"/>
            <wp:effectExtent l="0" t="0" r="9525" b="9525"/>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48"/>
                    <a:srcRect t="11396" r="802" b="27350"/>
                    <a:stretch/>
                  </pic:blipFill>
                  <pic:spPr bwMode="auto">
                    <a:xfrm>
                      <a:off x="0" y="0"/>
                      <a:ext cx="5895975" cy="2047875"/>
                    </a:xfrm>
                    <a:prstGeom prst="rect">
                      <a:avLst/>
                    </a:prstGeom>
                    <a:ln>
                      <a:noFill/>
                    </a:ln>
                    <a:extLst>
                      <a:ext uri="{53640926-AAD7-44D8-BBD7-CCE9431645EC}">
                        <a14:shadowObscured xmlns:a14="http://schemas.microsoft.com/office/drawing/2010/main"/>
                      </a:ext>
                    </a:extLst>
                  </pic:spPr>
                </pic:pic>
              </a:graphicData>
            </a:graphic>
          </wp:inline>
        </w:drawing>
      </w:r>
    </w:p>
    <w:p w14:paraId="497AC10A" w14:textId="77777777" w:rsidR="00FE1F23" w:rsidRDefault="00FE1F23" w:rsidP="006266E8">
      <w:pPr>
        <w:pStyle w:val="Body01"/>
        <w:rPr>
          <w:b/>
        </w:rPr>
      </w:pPr>
    </w:p>
    <w:p w14:paraId="054C6ED6" w14:textId="77777777" w:rsidR="00FE1F23" w:rsidRDefault="00FE1F23" w:rsidP="006266E8">
      <w:pPr>
        <w:pStyle w:val="Body01"/>
        <w:rPr>
          <w:b/>
        </w:rPr>
      </w:pPr>
    </w:p>
    <w:p w14:paraId="6044B5D2" w14:textId="77777777" w:rsidR="00FE1F23" w:rsidRDefault="00FE1F23" w:rsidP="006266E8">
      <w:pPr>
        <w:pStyle w:val="Body01"/>
        <w:rPr>
          <w:b/>
        </w:rPr>
      </w:pPr>
    </w:p>
    <w:p w14:paraId="47002E54" w14:textId="77777777" w:rsidR="00FE1F23" w:rsidRDefault="00FE1F23" w:rsidP="006266E8">
      <w:pPr>
        <w:pStyle w:val="Body01"/>
        <w:rPr>
          <w:b/>
        </w:rPr>
      </w:pPr>
    </w:p>
    <w:p w14:paraId="6CFE1BB6" w14:textId="77777777" w:rsidR="00FE1F23" w:rsidRDefault="00FE1F23" w:rsidP="006266E8">
      <w:pPr>
        <w:pStyle w:val="Body01"/>
        <w:rPr>
          <w:b/>
        </w:rPr>
      </w:pPr>
    </w:p>
    <w:p w14:paraId="6B7A1518" w14:textId="77777777" w:rsidR="00FE1F23" w:rsidRDefault="00FE1F23" w:rsidP="006266E8">
      <w:pPr>
        <w:pStyle w:val="Body01"/>
        <w:rPr>
          <w:b/>
        </w:rPr>
      </w:pPr>
    </w:p>
    <w:p w14:paraId="45881CD9" w14:textId="77777777" w:rsidR="00FE1F23" w:rsidRDefault="00FE1F23" w:rsidP="006266E8">
      <w:pPr>
        <w:pStyle w:val="Body01"/>
        <w:rPr>
          <w:b/>
        </w:rPr>
      </w:pPr>
    </w:p>
    <w:p w14:paraId="11C796AA" w14:textId="77777777" w:rsidR="00E34498" w:rsidRPr="006266E8" w:rsidRDefault="00E34498" w:rsidP="006266E8">
      <w:pPr>
        <w:pStyle w:val="Body01"/>
        <w:rPr>
          <w:b/>
        </w:rPr>
      </w:pPr>
      <w:r w:rsidRPr="006266E8">
        <w:rPr>
          <w:b/>
        </w:rPr>
        <w:lastRenderedPageBreak/>
        <w:t xml:space="preserve">File Upload Details </w:t>
      </w:r>
    </w:p>
    <w:p w14:paraId="30EBA577" w14:textId="77777777" w:rsidR="00E34498" w:rsidRDefault="00E34498" w:rsidP="00E34498">
      <w:pPr>
        <w:pStyle w:val="Body01"/>
      </w:pPr>
      <w:r w:rsidRPr="00E34498">
        <w:t>When a file has been successfully uploaded, one half of the screen columns will be popu</w:t>
      </w:r>
      <w:r>
        <w:t xml:space="preserve">lated with submission details. </w:t>
      </w:r>
      <w:r w:rsidRPr="00E34498">
        <w:t xml:space="preserve">Identifiers for Hospital Name, File Name, Year, Qtr. and Date uploaded are present.  </w:t>
      </w:r>
    </w:p>
    <w:p w14:paraId="5B37986D" w14:textId="77777777" w:rsidR="00E34498" w:rsidRDefault="00E34498" w:rsidP="00E34498">
      <w:pPr>
        <w:pStyle w:val="Body01"/>
      </w:pPr>
      <w:r w:rsidRPr="00291F3C">
        <w:rPr>
          <w:noProof/>
        </w:rPr>
        <w:drawing>
          <wp:inline distT="0" distB="0" distL="0" distR="0" wp14:anchorId="24FFBEE5" wp14:editId="024B12D7">
            <wp:extent cx="5943600" cy="1362075"/>
            <wp:effectExtent l="19050" t="19050" r="19050" b="28575"/>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49"/>
                    <a:srcRect t="11681" b="47578"/>
                    <a:stretch/>
                  </pic:blipFill>
                  <pic:spPr bwMode="auto">
                    <a:xfrm>
                      <a:off x="0" y="0"/>
                      <a:ext cx="5943600" cy="13620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EDF7166" w14:textId="77777777" w:rsidR="006266E8" w:rsidRDefault="006266E8" w:rsidP="00E34498">
      <w:pPr>
        <w:pStyle w:val="TOCB-Head"/>
      </w:pPr>
    </w:p>
    <w:p w14:paraId="5D0E5428" w14:textId="77777777" w:rsidR="006266E8" w:rsidRDefault="006266E8" w:rsidP="00E34498">
      <w:pPr>
        <w:pStyle w:val="TOCB-Head"/>
      </w:pPr>
    </w:p>
    <w:p w14:paraId="09BF7759" w14:textId="77777777" w:rsidR="006266E8" w:rsidRDefault="006266E8" w:rsidP="00E34498">
      <w:pPr>
        <w:pStyle w:val="TOCB-Head"/>
      </w:pPr>
    </w:p>
    <w:p w14:paraId="11524BA1" w14:textId="77777777" w:rsidR="006266E8" w:rsidRDefault="006266E8" w:rsidP="00E34498">
      <w:pPr>
        <w:pStyle w:val="TOCB-Head"/>
      </w:pPr>
    </w:p>
    <w:p w14:paraId="1D2C1F1B" w14:textId="77777777" w:rsidR="006266E8" w:rsidRDefault="006266E8" w:rsidP="00E34498">
      <w:pPr>
        <w:pStyle w:val="TOCB-Head"/>
      </w:pPr>
    </w:p>
    <w:p w14:paraId="40B20A74" w14:textId="77777777" w:rsidR="006266E8" w:rsidRDefault="006266E8" w:rsidP="00E34498">
      <w:pPr>
        <w:pStyle w:val="TOCB-Head"/>
      </w:pPr>
    </w:p>
    <w:p w14:paraId="0947CE19" w14:textId="77777777" w:rsidR="006266E8" w:rsidRDefault="006266E8" w:rsidP="00E34498">
      <w:pPr>
        <w:pStyle w:val="TOCB-Head"/>
      </w:pPr>
    </w:p>
    <w:p w14:paraId="22BA5346" w14:textId="77777777" w:rsidR="006266E8" w:rsidRDefault="006266E8" w:rsidP="00E34498">
      <w:pPr>
        <w:pStyle w:val="TOCB-Head"/>
      </w:pPr>
    </w:p>
    <w:p w14:paraId="61197520" w14:textId="77777777" w:rsidR="006266E8" w:rsidRDefault="006266E8" w:rsidP="00E34498">
      <w:pPr>
        <w:pStyle w:val="TOCB-Head"/>
      </w:pPr>
    </w:p>
    <w:p w14:paraId="28AF3E85" w14:textId="77777777" w:rsidR="006266E8" w:rsidRDefault="006266E8" w:rsidP="00E34498">
      <w:pPr>
        <w:pStyle w:val="TOCB-Head"/>
      </w:pPr>
    </w:p>
    <w:p w14:paraId="65FE2B63" w14:textId="77777777" w:rsidR="006266E8" w:rsidRDefault="006266E8" w:rsidP="00E34498">
      <w:pPr>
        <w:pStyle w:val="TOCB-Head"/>
      </w:pPr>
    </w:p>
    <w:p w14:paraId="62D36235" w14:textId="77777777" w:rsidR="006266E8" w:rsidRDefault="006266E8" w:rsidP="00E34498">
      <w:pPr>
        <w:pStyle w:val="TOCB-Head"/>
      </w:pPr>
    </w:p>
    <w:p w14:paraId="626B8503" w14:textId="77777777" w:rsidR="006266E8" w:rsidRDefault="006266E8" w:rsidP="00E34498">
      <w:pPr>
        <w:pStyle w:val="TOCB-Head"/>
      </w:pPr>
    </w:p>
    <w:p w14:paraId="51DAA44C" w14:textId="77777777" w:rsidR="006266E8" w:rsidRDefault="006266E8" w:rsidP="00E34498">
      <w:pPr>
        <w:pStyle w:val="TOCB-Head"/>
      </w:pPr>
    </w:p>
    <w:p w14:paraId="4BDDDA24" w14:textId="77777777" w:rsidR="006266E8" w:rsidRDefault="006266E8" w:rsidP="00E34498">
      <w:pPr>
        <w:pStyle w:val="TOCB-Head"/>
      </w:pPr>
    </w:p>
    <w:p w14:paraId="19066B73" w14:textId="77777777" w:rsidR="006266E8" w:rsidRDefault="006266E8" w:rsidP="00E34498">
      <w:pPr>
        <w:pStyle w:val="TOCB-Head"/>
      </w:pPr>
    </w:p>
    <w:p w14:paraId="2654E27C" w14:textId="77777777" w:rsidR="00E34498" w:rsidRDefault="00E34498" w:rsidP="00591A95">
      <w:pPr>
        <w:pStyle w:val="A-HeadOrange"/>
      </w:pPr>
      <w:bookmarkStart w:id="52" w:name="_Toc3464479"/>
      <w:r w:rsidRPr="00FE1F23">
        <w:lastRenderedPageBreak/>
        <w:t>Appendix 4: Retrieve Edit Detail Report from CHIA’s Submissions Intake Application</w:t>
      </w:r>
      <w:bookmarkEnd w:id="52"/>
    </w:p>
    <w:p w14:paraId="2181825F" w14:textId="77777777" w:rsidR="00E34498" w:rsidRPr="00491608" w:rsidRDefault="00E34498" w:rsidP="00E34498">
      <w:pPr>
        <w:pStyle w:val="Subhead01"/>
      </w:pPr>
      <w:bookmarkStart w:id="53" w:name="_Toc3296859"/>
      <w:bookmarkStart w:id="54" w:name="_Toc3464386"/>
      <w:bookmarkStart w:id="55" w:name="_Toc3464480"/>
      <w:r w:rsidRPr="00491608">
        <w:t>Step 1: Log into CHIA Submissions Intake Application</w:t>
      </w:r>
      <w:bookmarkEnd w:id="53"/>
      <w:bookmarkEnd w:id="54"/>
      <w:bookmarkEnd w:id="55"/>
    </w:p>
    <w:p w14:paraId="00732964" w14:textId="77777777" w:rsidR="00E34498" w:rsidRPr="0095772B" w:rsidRDefault="00E34498" w:rsidP="00E34498">
      <w:pPr>
        <w:pStyle w:val="Body01"/>
      </w:pPr>
      <w:r w:rsidRPr="0095772B">
        <w:t>Log into CHIA Submissions</w:t>
      </w:r>
      <w:r w:rsidRPr="0095772B">
        <w:rPr>
          <w:b/>
        </w:rPr>
        <w:t>*</w:t>
      </w:r>
      <w:r w:rsidRPr="0095772B">
        <w:t xml:space="preserve"> with the username and password you received from CHIA.</w:t>
      </w:r>
    </w:p>
    <w:p w14:paraId="5D07A19D" w14:textId="77777777" w:rsidR="00E34498" w:rsidRPr="00491608" w:rsidRDefault="00E34498" w:rsidP="00E34498">
      <w:pPr>
        <w:pStyle w:val="Body01"/>
        <w:rPr>
          <w:b/>
          <w:u w:val="single"/>
        </w:rPr>
      </w:pPr>
      <w:r w:rsidRPr="0095772B">
        <w:t>Website URL:</w:t>
      </w:r>
      <w:r w:rsidRPr="00491608">
        <w:rPr>
          <w:b/>
        </w:rPr>
        <w:t xml:space="preserve"> </w:t>
      </w:r>
      <w:hyperlink r:id="rId50">
        <w:r w:rsidRPr="00E34498">
          <w:rPr>
            <w:rStyle w:val="Hyperlink"/>
          </w:rPr>
          <w:t>https://chiasubmissions.chia.state.ma.us</w:t>
        </w:r>
      </w:hyperlink>
    </w:p>
    <w:p w14:paraId="08CFFE66" w14:textId="77777777" w:rsidR="00E34498" w:rsidRDefault="00E34498" w:rsidP="001C773A">
      <w:pPr>
        <w:pStyle w:val="Body01"/>
        <w:rPr>
          <w:rStyle w:val="Hyperlink"/>
        </w:rPr>
      </w:pPr>
      <w:r w:rsidRPr="006266E8">
        <w:rPr>
          <w:sz w:val="20"/>
        </w:rPr>
        <w:t>*Login issues can be addressed by contacting </w:t>
      </w:r>
      <w:hyperlink r:id="rId51"/>
      <w:r w:rsidR="006266E8" w:rsidRPr="006266E8">
        <w:rPr>
          <w:rStyle w:val="Hyperlink"/>
          <w:sz w:val="20"/>
        </w:rPr>
        <w:t>CHIA-DL-Data-Submitter HelpDesk@massmail.state.ma.us</w:t>
      </w:r>
      <w:r w:rsidR="006266E8">
        <w:rPr>
          <w:rStyle w:val="Hyperlink"/>
          <w:sz w:val="20"/>
        </w:rPr>
        <w:t>.</w:t>
      </w:r>
    </w:p>
    <w:p w14:paraId="2E5F3F63" w14:textId="77777777" w:rsidR="001C773A" w:rsidRPr="001C773A" w:rsidRDefault="001C773A" w:rsidP="001C773A">
      <w:pPr>
        <w:pStyle w:val="Body01"/>
      </w:pPr>
      <w:r w:rsidRPr="00491608">
        <w:rPr>
          <w:b/>
          <w:noProof/>
        </w:rPr>
        <w:drawing>
          <wp:inline distT="0" distB="0" distL="0" distR="0" wp14:anchorId="151E65B3" wp14:editId="4A304238">
            <wp:extent cx="4340431" cy="2992582"/>
            <wp:effectExtent l="0" t="0" r="3175" b="0"/>
            <wp:docPr id="5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t="12459"/>
                    <a:stretch>
                      <a:fillRect/>
                    </a:stretch>
                  </pic:blipFill>
                  <pic:spPr>
                    <a:xfrm>
                      <a:off x="0" y="0"/>
                      <a:ext cx="4343306" cy="2994564"/>
                    </a:xfrm>
                    <a:prstGeom prst="rect">
                      <a:avLst/>
                    </a:prstGeom>
                    <a:ln/>
                  </pic:spPr>
                </pic:pic>
              </a:graphicData>
            </a:graphic>
          </wp:inline>
        </w:drawing>
      </w:r>
    </w:p>
    <w:p w14:paraId="170F7283" w14:textId="77777777" w:rsidR="001C773A" w:rsidRDefault="001C773A" w:rsidP="00E34498">
      <w:pPr>
        <w:pStyle w:val="Body01"/>
      </w:pPr>
      <w:r w:rsidRPr="001C773A">
        <w:t>Select CHIA File Submissions after successful login</w:t>
      </w:r>
      <w:r w:rsidR="006266E8">
        <w:t>.</w:t>
      </w:r>
    </w:p>
    <w:p w14:paraId="46A8D23F" w14:textId="77777777" w:rsidR="001C773A" w:rsidRPr="00F10A6E" w:rsidRDefault="00F10A6E" w:rsidP="00F10A6E">
      <w:pPr>
        <w:pStyle w:val="Body01"/>
      </w:pPr>
      <w:r>
        <w:rPr>
          <w:sz w:val="20"/>
          <w:szCs w:val="20"/>
        </w:rPr>
        <w:br/>
      </w:r>
      <w:r w:rsidR="001C773A" w:rsidRPr="00F10A6E">
        <w:rPr>
          <w:b/>
          <w:noProof/>
        </w:rPr>
        <w:drawing>
          <wp:anchor distT="0" distB="0" distL="114300" distR="114300" simplePos="0" relativeHeight="251695104" behindDoc="1" locked="0" layoutInCell="1" allowOverlap="1" wp14:anchorId="3869460C" wp14:editId="39B0FCD2">
            <wp:simplePos x="0" y="0"/>
            <wp:positionH relativeFrom="column">
              <wp:posOffset>0</wp:posOffset>
            </wp:positionH>
            <wp:positionV relativeFrom="paragraph">
              <wp:posOffset>25400</wp:posOffset>
            </wp:positionV>
            <wp:extent cx="5355590" cy="1808480"/>
            <wp:effectExtent l="0" t="0" r="0" b="1270"/>
            <wp:wrapTopAndBottom/>
            <wp:docPr id="59" name="Picture 59" descr="C:\Data\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Cap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559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73A" w:rsidRPr="00F10A6E">
        <w:rPr>
          <w:b/>
          <w:sz w:val="20"/>
          <w:szCs w:val="20"/>
        </w:rPr>
        <w:t>Note:</w:t>
      </w:r>
      <w:r w:rsidR="001C773A" w:rsidRPr="001C773A">
        <w:rPr>
          <w:sz w:val="20"/>
          <w:szCs w:val="20"/>
        </w:rPr>
        <w:t xml:space="preserve"> If you submit other filing to CHIA for different purposes, those folders may a</w:t>
      </w:r>
      <w:r>
        <w:rPr>
          <w:sz w:val="20"/>
          <w:szCs w:val="20"/>
        </w:rPr>
        <w:t xml:space="preserve">lso appear on this landing page. </w:t>
      </w:r>
      <w:r w:rsidR="001C773A" w:rsidRPr="001C773A">
        <w:rPr>
          <w:sz w:val="20"/>
          <w:szCs w:val="20"/>
        </w:rPr>
        <w:t>If you do multiple filings to CHIA, you may also be presented with a selection box for Submission Type…choose Case Mix.</w:t>
      </w:r>
    </w:p>
    <w:p w14:paraId="55969FBD" w14:textId="77777777" w:rsidR="001C773A" w:rsidRPr="0018663B" w:rsidRDefault="001C773A" w:rsidP="001C773A">
      <w:pPr>
        <w:pStyle w:val="Subhead01"/>
      </w:pPr>
      <w:bookmarkStart w:id="56" w:name="_Toc3464387"/>
      <w:bookmarkStart w:id="57" w:name="_Toc3464481"/>
      <w:r>
        <w:lastRenderedPageBreak/>
        <w:t>Step 2</w:t>
      </w:r>
      <w:r w:rsidRPr="0018663B">
        <w:t xml:space="preserve">: </w:t>
      </w:r>
      <w:r>
        <w:t>Download the Encrypted File</w:t>
      </w:r>
      <w:bookmarkEnd w:id="56"/>
      <w:bookmarkEnd w:id="57"/>
    </w:p>
    <w:p w14:paraId="0E7B023C" w14:textId="77777777" w:rsidR="001C773A" w:rsidRDefault="001C773A" w:rsidP="001C773A">
      <w:pPr>
        <w:pStyle w:val="Body01"/>
        <w:spacing w:after="0"/>
      </w:pPr>
      <w:r w:rsidRPr="00BF64D7">
        <w:t xml:space="preserve">Look in the submission file grid (see image below) and click on the </w:t>
      </w:r>
      <w:r w:rsidRPr="00BF64D7">
        <w:rPr>
          <w:color w:val="76923C" w:themeColor="accent3" w:themeShade="BF"/>
        </w:rPr>
        <w:t xml:space="preserve">green EXCEL icon </w:t>
      </w:r>
      <w:r w:rsidRPr="00BF64D7">
        <w:t xml:space="preserve">beside the file name in the grid. By clicking on the green </w:t>
      </w:r>
      <w:r>
        <w:t xml:space="preserve">EXCEL </w:t>
      </w:r>
      <w:r w:rsidRPr="00BF64D7">
        <w:t xml:space="preserve">icon, the file will be downloaded </w:t>
      </w:r>
      <w:r>
        <w:t xml:space="preserve">to </w:t>
      </w:r>
      <w:r w:rsidRPr="00BF64D7">
        <w:t>the user’s</w:t>
      </w:r>
      <w:r>
        <w:t xml:space="preserve"> Downloads folder OR the user’s </w:t>
      </w:r>
      <w:r w:rsidRPr="00BF64D7">
        <w:t>designated folder for encrypted files.</w:t>
      </w:r>
    </w:p>
    <w:p w14:paraId="201172D8" w14:textId="77777777" w:rsidR="001C773A" w:rsidRDefault="001C773A" w:rsidP="001C773A">
      <w:pPr>
        <w:pStyle w:val="Body01"/>
        <w:spacing w:after="0"/>
      </w:pPr>
    </w:p>
    <w:p w14:paraId="586F810A" w14:textId="77777777" w:rsidR="001C773A" w:rsidRDefault="001C773A" w:rsidP="001C773A">
      <w:pPr>
        <w:pStyle w:val="Body01"/>
        <w:spacing w:after="0"/>
      </w:pPr>
      <w:r>
        <w:rPr>
          <w:noProof/>
        </w:rPr>
        <w:drawing>
          <wp:inline distT="0" distB="0" distL="0" distR="0" wp14:anchorId="55DFE28C" wp14:editId="09030209">
            <wp:extent cx="5943600" cy="1589763"/>
            <wp:effectExtent l="0" t="0" r="0" b="0"/>
            <wp:docPr id="30" name="Picture 30" descr="cid:image001.png@01D4D823.3D565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D823.3D5654F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943600" cy="1589763"/>
                    </a:xfrm>
                    <a:prstGeom prst="rect">
                      <a:avLst/>
                    </a:prstGeom>
                    <a:noFill/>
                    <a:ln>
                      <a:noFill/>
                    </a:ln>
                  </pic:spPr>
                </pic:pic>
              </a:graphicData>
            </a:graphic>
          </wp:inline>
        </w:drawing>
      </w:r>
    </w:p>
    <w:p w14:paraId="48B63BCB" w14:textId="77777777" w:rsidR="001C773A" w:rsidRDefault="001C773A" w:rsidP="001C773A">
      <w:pPr>
        <w:pStyle w:val="Body01"/>
        <w:spacing w:after="0"/>
      </w:pPr>
    </w:p>
    <w:p w14:paraId="1220A873" w14:textId="77777777" w:rsidR="001C773A" w:rsidRDefault="001C773A" w:rsidP="001C773A">
      <w:pPr>
        <w:pStyle w:val="Body01"/>
        <w:spacing w:after="0"/>
      </w:pPr>
    </w:p>
    <w:p w14:paraId="09EB051E" w14:textId="77777777" w:rsidR="001C773A" w:rsidRDefault="001C773A" w:rsidP="001C773A">
      <w:pPr>
        <w:pStyle w:val="Body01"/>
        <w:spacing w:after="0"/>
      </w:pPr>
    </w:p>
    <w:p w14:paraId="1830125D" w14:textId="77777777" w:rsidR="001C773A" w:rsidRDefault="001C773A" w:rsidP="001C773A">
      <w:pPr>
        <w:pStyle w:val="Body01"/>
        <w:spacing w:after="0"/>
      </w:pPr>
    </w:p>
    <w:p w14:paraId="073D31AF" w14:textId="77777777" w:rsidR="001C773A" w:rsidRDefault="001C773A" w:rsidP="001C773A">
      <w:pPr>
        <w:pStyle w:val="Body01"/>
        <w:spacing w:after="0"/>
      </w:pPr>
    </w:p>
    <w:p w14:paraId="51A7CD61" w14:textId="77777777" w:rsidR="001C773A" w:rsidRDefault="001C773A" w:rsidP="001C773A">
      <w:pPr>
        <w:pStyle w:val="Body01"/>
        <w:spacing w:after="0"/>
      </w:pPr>
    </w:p>
    <w:p w14:paraId="2D7EF508" w14:textId="77777777" w:rsidR="001C773A" w:rsidRDefault="001C773A" w:rsidP="001C773A">
      <w:pPr>
        <w:pStyle w:val="Body01"/>
        <w:spacing w:after="0"/>
      </w:pPr>
    </w:p>
    <w:p w14:paraId="7A8AF1DE" w14:textId="77777777" w:rsidR="001C773A" w:rsidRDefault="001C773A" w:rsidP="001C773A">
      <w:pPr>
        <w:pStyle w:val="Body01"/>
        <w:spacing w:after="0"/>
      </w:pPr>
    </w:p>
    <w:p w14:paraId="3F6DDA2B" w14:textId="77777777" w:rsidR="001C773A" w:rsidRDefault="001C773A" w:rsidP="001C773A">
      <w:pPr>
        <w:pStyle w:val="Body01"/>
        <w:spacing w:after="0"/>
      </w:pPr>
    </w:p>
    <w:p w14:paraId="74577BA9" w14:textId="77777777" w:rsidR="001C773A" w:rsidRDefault="001C773A" w:rsidP="001C773A">
      <w:pPr>
        <w:pStyle w:val="Body01"/>
        <w:spacing w:after="0"/>
      </w:pPr>
    </w:p>
    <w:p w14:paraId="5B2FECA4" w14:textId="77777777" w:rsidR="001C773A" w:rsidRDefault="001C773A" w:rsidP="001C773A">
      <w:pPr>
        <w:pStyle w:val="Body01"/>
        <w:spacing w:after="0"/>
      </w:pPr>
    </w:p>
    <w:p w14:paraId="58963F4C" w14:textId="77777777" w:rsidR="001C773A" w:rsidRDefault="001C773A" w:rsidP="001C773A">
      <w:pPr>
        <w:pStyle w:val="Body01"/>
        <w:spacing w:after="0"/>
      </w:pPr>
    </w:p>
    <w:p w14:paraId="170719C8" w14:textId="77777777" w:rsidR="001C773A" w:rsidRDefault="001C773A" w:rsidP="001C773A">
      <w:pPr>
        <w:pStyle w:val="Body01"/>
        <w:spacing w:after="0"/>
      </w:pPr>
    </w:p>
    <w:p w14:paraId="0674D8F7" w14:textId="77777777" w:rsidR="001C773A" w:rsidRDefault="001C773A" w:rsidP="001C773A">
      <w:pPr>
        <w:pStyle w:val="Body01"/>
        <w:spacing w:after="0"/>
      </w:pPr>
    </w:p>
    <w:p w14:paraId="4BB41DE6" w14:textId="77777777" w:rsidR="001C773A" w:rsidRDefault="001C773A" w:rsidP="001C773A">
      <w:pPr>
        <w:pStyle w:val="Body01"/>
        <w:spacing w:after="0"/>
      </w:pPr>
    </w:p>
    <w:p w14:paraId="57EBD3CD" w14:textId="77777777" w:rsidR="001C773A" w:rsidRDefault="001C773A" w:rsidP="001C773A">
      <w:pPr>
        <w:pStyle w:val="Body01"/>
        <w:spacing w:after="0"/>
      </w:pPr>
    </w:p>
    <w:p w14:paraId="0D2931BF" w14:textId="77777777" w:rsidR="001C773A" w:rsidRDefault="001C773A" w:rsidP="001C773A">
      <w:pPr>
        <w:pStyle w:val="Body01"/>
        <w:spacing w:after="0"/>
      </w:pPr>
    </w:p>
    <w:p w14:paraId="006630CD" w14:textId="77777777" w:rsidR="001C773A" w:rsidRDefault="001C773A" w:rsidP="001C773A">
      <w:pPr>
        <w:pStyle w:val="Body01"/>
        <w:spacing w:after="0"/>
      </w:pPr>
    </w:p>
    <w:p w14:paraId="6B6AD5BA" w14:textId="77777777" w:rsidR="001C773A" w:rsidRDefault="001C773A" w:rsidP="001C773A">
      <w:pPr>
        <w:pStyle w:val="Body01"/>
        <w:spacing w:after="0"/>
      </w:pPr>
    </w:p>
    <w:p w14:paraId="7C9635AE" w14:textId="77777777" w:rsidR="001C773A" w:rsidRDefault="001C773A" w:rsidP="001C773A">
      <w:pPr>
        <w:pStyle w:val="Body01"/>
        <w:spacing w:after="0"/>
      </w:pPr>
    </w:p>
    <w:p w14:paraId="29965F34" w14:textId="77777777" w:rsidR="001C773A" w:rsidRDefault="001C773A" w:rsidP="001C773A">
      <w:pPr>
        <w:pStyle w:val="Body01"/>
        <w:spacing w:after="0"/>
      </w:pPr>
    </w:p>
    <w:p w14:paraId="08CF25A3" w14:textId="77777777" w:rsidR="001C773A" w:rsidRDefault="001C773A" w:rsidP="001C773A">
      <w:pPr>
        <w:pStyle w:val="Body01"/>
        <w:spacing w:after="0"/>
      </w:pPr>
    </w:p>
    <w:p w14:paraId="0DE3863B" w14:textId="77777777" w:rsidR="001C773A" w:rsidRDefault="001C773A" w:rsidP="001C773A">
      <w:pPr>
        <w:pStyle w:val="Body01"/>
        <w:spacing w:after="0"/>
      </w:pPr>
    </w:p>
    <w:p w14:paraId="6CA138C2" w14:textId="77777777" w:rsidR="001C773A" w:rsidRDefault="001C773A" w:rsidP="001C773A">
      <w:pPr>
        <w:pStyle w:val="Body01"/>
        <w:spacing w:after="0"/>
      </w:pPr>
    </w:p>
    <w:p w14:paraId="000B5494" w14:textId="77777777" w:rsidR="001C773A" w:rsidRDefault="001C773A" w:rsidP="001C773A">
      <w:pPr>
        <w:pStyle w:val="Body01"/>
        <w:spacing w:after="0"/>
      </w:pPr>
    </w:p>
    <w:p w14:paraId="4DB86D09" w14:textId="77777777" w:rsidR="001C773A" w:rsidRDefault="001C773A" w:rsidP="001C773A">
      <w:pPr>
        <w:pStyle w:val="Body01"/>
        <w:spacing w:after="0"/>
      </w:pPr>
    </w:p>
    <w:p w14:paraId="373BBFBF" w14:textId="77777777" w:rsidR="001C773A" w:rsidRDefault="001C773A" w:rsidP="00591A95">
      <w:pPr>
        <w:pStyle w:val="A-HeadOrange"/>
      </w:pPr>
      <w:bookmarkStart w:id="58" w:name="_Toc3464482"/>
      <w:r w:rsidRPr="00FE1F23">
        <w:lastRenderedPageBreak/>
        <w:t>Appendix 5: Decrypt Edit-Detail Report</w:t>
      </w:r>
      <w:bookmarkEnd w:id="58"/>
    </w:p>
    <w:p w14:paraId="0A37E2D3" w14:textId="77777777" w:rsidR="001C773A" w:rsidRPr="00450D5B" w:rsidRDefault="001C773A" w:rsidP="001C773A">
      <w:pPr>
        <w:pStyle w:val="Subhead01"/>
      </w:pPr>
      <w:bookmarkStart w:id="59" w:name="_Toc3296861"/>
      <w:bookmarkStart w:id="60" w:name="_Toc3464389"/>
      <w:bookmarkStart w:id="61" w:name="_Toc3464483"/>
      <w:r w:rsidRPr="00450D5B">
        <w:t xml:space="preserve">Step 1: Log into </w:t>
      </w:r>
      <w:r>
        <w:t>File Secure and Adjust Settings</w:t>
      </w:r>
      <w:bookmarkEnd w:id="59"/>
      <w:bookmarkEnd w:id="60"/>
      <w:bookmarkEnd w:id="61"/>
    </w:p>
    <w:p w14:paraId="1D05635D" w14:textId="77777777" w:rsidR="001C773A" w:rsidRDefault="001C773A" w:rsidP="001C773A">
      <w:pPr>
        <w:pStyle w:val="Body01"/>
      </w:pPr>
      <w:r w:rsidRPr="0029459D">
        <w:rPr>
          <w:b/>
          <w:noProof/>
        </w:rPr>
        <w:drawing>
          <wp:anchor distT="0" distB="0" distL="114300" distR="114300" simplePos="0" relativeHeight="251696128" behindDoc="1" locked="0" layoutInCell="1" allowOverlap="1" wp14:anchorId="5371B955" wp14:editId="4CDFD635">
            <wp:simplePos x="0" y="0"/>
            <wp:positionH relativeFrom="column">
              <wp:posOffset>0</wp:posOffset>
            </wp:positionH>
            <wp:positionV relativeFrom="paragraph">
              <wp:posOffset>983615</wp:posOffset>
            </wp:positionV>
            <wp:extent cx="4198620" cy="2562225"/>
            <wp:effectExtent l="19050" t="19050" r="11430" b="28575"/>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62179" b="58974"/>
                    <a:stretch/>
                  </pic:blipFill>
                  <pic:spPr bwMode="auto">
                    <a:xfrm>
                      <a:off x="0" y="0"/>
                      <a:ext cx="4198620" cy="25622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866C7">
        <w:t>FileSecure</w:t>
      </w:r>
      <w:proofErr w:type="spellEnd"/>
      <w:r w:rsidRPr="00C866C7">
        <w:t xml:space="preserve"> can be la</w:t>
      </w:r>
      <w:r>
        <w:t>unched by clicking on the short</w:t>
      </w:r>
      <w:r w:rsidRPr="00C866C7">
        <w:t xml:space="preserve">cut on the desktop or the CHIA FileSecure executable (.exe.) </w:t>
      </w:r>
      <w:r>
        <w:t xml:space="preserve">file. </w:t>
      </w:r>
      <w:r w:rsidRPr="00C866C7">
        <w:t xml:space="preserve">The executable file is located where the application was saved (typically saved to the Program Files </w:t>
      </w:r>
      <w:proofErr w:type="gramStart"/>
      <w:r w:rsidRPr="00C866C7">
        <w:t>x86 folder</w:t>
      </w:r>
      <w:proofErr w:type="gramEnd"/>
      <w:r w:rsidRPr="00C866C7">
        <w:t xml:space="preserve"> in your C: drive or personal desktop.) See the folder path and highlighted file i</w:t>
      </w:r>
      <w:r>
        <w:t xml:space="preserve">n the image below. Click on the </w:t>
      </w:r>
      <w:r w:rsidRPr="00C866C7">
        <w:t xml:space="preserve">highlighted executable to launch </w:t>
      </w:r>
      <w:proofErr w:type="spellStart"/>
      <w:r w:rsidRPr="00C866C7">
        <w:t>FileSecure</w:t>
      </w:r>
      <w:proofErr w:type="spellEnd"/>
      <w:r w:rsidRPr="00C866C7">
        <w:t>.</w:t>
      </w:r>
    </w:p>
    <w:p w14:paraId="72C1AECA" w14:textId="77777777" w:rsidR="001C773A" w:rsidRDefault="001C773A" w:rsidP="001C773A">
      <w:pPr>
        <w:pStyle w:val="Body01"/>
      </w:pPr>
    </w:p>
    <w:p w14:paraId="0B5B6A94" w14:textId="77777777" w:rsidR="001C773A" w:rsidRDefault="001C773A" w:rsidP="001C773A">
      <w:pPr>
        <w:pStyle w:val="Body01"/>
      </w:pPr>
      <w:r w:rsidRPr="0029459D">
        <w:rPr>
          <w:b/>
          <w:noProof/>
        </w:rPr>
        <w:drawing>
          <wp:anchor distT="0" distB="0" distL="114300" distR="114300" simplePos="0" relativeHeight="251697152" behindDoc="0" locked="0" layoutInCell="1" allowOverlap="1" wp14:anchorId="42299169" wp14:editId="4FBC4109">
            <wp:simplePos x="0" y="0"/>
            <wp:positionH relativeFrom="column">
              <wp:posOffset>19050</wp:posOffset>
            </wp:positionH>
            <wp:positionV relativeFrom="paragraph">
              <wp:posOffset>394970</wp:posOffset>
            </wp:positionV>
            <wp:extent cx="5572125" cy="2286000"/>
            <wp:effectExtent l="19050" t="19050" r="28575" b="19050"/>
            <wp:wrapTopAndBottom/>
            <wp:docPr id="1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7">
                      <a:extLst>
                        <a:ext uri="{28A0092B-C50C-407E-A947-70E740481C1C}">
                          <a14:useLocalDpi xmlns:a14="http://schemas.microsoft.com/office/drawing/2010/main" val="0"/>
                        </a:ext>
                      </a:extLst>
                    </a:blip>
                    <a:srcRect l="21617" t="14513" r="21815" b="45377"/>
                    <a:stretch/>
                  </pic:blipFill>
                  <pic:spPr bwMode="auto">
                    <a:xfrm>
                      <a:off x="0" y="0"/>
                      <a:ext cx="5572125" cy="22860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73A">
        <w:t>See image below for the initial screen for logging into File Secure.</w:t>
      </w:r>
    </w:p>
    <w:p w14:paraId="4D147885" w14:textId="77777777" w:rsidR="001C773A" w:rsidRDefault="001C773A" w:rsidP="001C773A">
      <w:pPr>
        <w:pStyle w:val="Body01"/>
      </w:pPr>
    </w:p>
    <w:p w14:paraId="25606E78" w14:textId="77777777" w:rsidR="001C773A" w:rsidRDefault="001C773A" w:rsidP="001C773A">
      <w:pPr>
        <w:pStyle w:val="Body01"/>
      </w:pPr>
    </w:p>
    <w:p w14:paraId="7F7AB780" w14:textId="77777777" w:rsidR="001C773A" w:rsidRPr="0029459D" w:rsidRDefault="001C773A" w:rsidP="001C773A">
      <w:pPr>
        <w:pStyle w:val="Subhead01"/>
      </w:pPr>
      <w:bookmarkStart w:id="62" w:name="_Toc3296862"/>
      <w:bookmarkStart w:id="63" w:name="_Toc3464390"/>
      <w:bookmarkStart w:id="64" w:name="_Toc3464484"/>
      <w:r>
        <w:lastRenderedPageBreak/>
        <w:t>Step 2</w:t>
      </w:r>
      <w:r w:rsidRPr="0029459D">
        <w:t xml:space="preserve">: </w:t>
      </w:r>
      <w:r>
        <w:t>Decrypt</w:t>
      </w:r>
      <w:r w:rsidRPr="0029459D">
        <w:t xml:space="preserve"> File(s)</w:t>
      </w:r>
      <w:bookmarkEnd w:id="62"/>
      <w:bookmarkEnd w:id="63"/>
      <w:bookmarkEnd w:id="64"/>
    </w:p>
    <w:p w14:paraId="21DE9566" w14:textId="77777777" w:rsidR="001C773A" w:rsidRPr="006A5B72" w:rsidRDefault="001C773A" w:rsidP="001C773A">
      <w:pPr>
        <w:pStyle w:val="Body01"/>
      </w:pPr>
      <w:r w:rsidRPr="006A5B72">
        <w:t>Click on the blue CHIA box at the top left side of the screen.</w:t>
      </w:r>
    </w:p>
    <w:p w14:paraId="7316331B" w14:textId="77777777" w:rsidR="001C773A" w:rsidRDefault="001C773A" w:rsidP="001C773A">
      <w:pPr>
        <w:pStyle w:val="Body01"/>
      </w:pPr>
      <w:r w:rsidRPr="0029459D">
        <w:rPr>
          <w:b/>
          <w:noProof/>
        </w:rPr>
        <mc:AlternateContent>
          <mc:Choice Requires="wps">
            <w:drawing>
              <wp:anchor distT="0" distB="0" distL="114300" distR="114300" simplePos="0" relativeHeight="251700224" behindDoc="0" locked="0" layoutInCell="1" allowOverlap="1" wp14:anchorId="0417D296" wp14:editId="20F66F94">
                <wp:simplePos x="0" y="0"/>
                <wp:positionH relativeFrom="column">
                  <wp:posOffset>-718185</wp:posOffset>
                </wp:positionH>
                <wp:positionV relativeFrom="paragraph">
                  <wp:posOffset>1075055</wp:posOffset>
                </wp:positionV>
                <wp:extent cx="619125" cy="0"/>
                <wp:effectExtent l="0" t="76200" r="28575" b="152400"/>
                <wp:wrapNone/>
                <wp:docPr id="112" name="Straight Arrow Connector 112"/>
                <wp:cNvGraphicFramePr/>
                <a:graphic xmlns:a="http://schemas.openxmlformats.org/drawingml/2006/main">
                  <a:graphicData uri="http://schemas.microsoft.com/office/word/2010/wordprocessingShape">
                    <wps:wsp>
                      <wps:cNvCnPr/>
                      <wps:spPr>
                        <a:xfrm>
                          <a:off x="0" y="0"/>
                          <a:ext cx="619125" cy="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CD1765" id="Straight Arrow Connector 112" o:spid="_x0000_s1026" type="#_x0000_t32" style="position:absolute;margin-left:-56.55pt;margin-top:84.65pt;width:48.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" strokecolor="red" strokeweight="1.5pt">
                <v:stroke endarrow="open"/>
                <v:shadow on="t" color="black" opacity="24903f" origin=",.5" offset="0,.55556mm"/>
              </v:shape>
            </w:pict>
          </mc:Fallback>
        </mc:AlternateContent>
      </w:r>
      <w:r w:rsidRPr="006A5B72">
        <w:t xml:space="preserve">Select the </w:t>
      </w:r>
      <w:r w:rsidRPr="006A5B72">
        <w:rPr>
          <w:b/>
        </w:rPr>
        <w:t>Decrypt Edit-Detail Report</w:t>
      </w:r>
      <w:r w:rsidRPr="006A5B72">
        <w:t xml:space="preserve"> item from the drop down menu.</w:t>
      </w:r>
    </w:p>
    <w:p w14:paraId="35B396D5" w14:textId="77777777" w:rsidR="001C773A" w:rsidRDefault="001C773A" w:rsidP="001C773A">
      <w:pPr>
        <w:pStyle w:val="Body01"/>
      </w:pPr>
      <w:r>
        <w:rPr>
          <w:noProof/>
        </w:rPr>
        <w:drawing>
          <wp:anchor distT="0" distB="0" distL="114300" distR="114300" simplePos="0" relativeHeight="251698176" behindDoc="0" locked="0" layoutInCell="1" allowOverlap="1" wp14:anchorId="29234540" wp14:editId="492482D7">
            <wp:simplePos x="0" y="0"/>
            <wp:positionH relativeFrom="column">
              <wp:posOffset>0</wp:posOffset>
            </wp:positionH>
            <wp:positionV relativeFrom="paragraph">
              <wp:posOffset>45720</wp:posOffset>
            </wp:positionV>
            <wp:extent cx="3787775" cy="2290445"/>
            <wp:effectExtent l="0" t="0" r="3175"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7775" cy="2290445"/>
                    </a:xfrm>
                    <a:prstGeom prst="rect">
                      <a:avLst/>
                    </a:prstGeom>
                    <a:noFill/>
                  </pic:spPr>
                </pic:pic>
              </a:graphicData>
            </a:graphic>
            <wp14:sizeRelH relativeFrom="page">
              <wp14:pctWidth>0</wp14:pctWidth>
            </wp14:sizeRelH>
            <wp14:sizeRelV relativeFrom="page">
              <wp14:pctHeight>0</wp14:pctHeight>
            </wp14:sizeRelV>
          </wp:anchor>
        </w:drawing>
      </w:r>
    </w:p>
    <w:p w14:paraId="45AE4551" w14:textId="77777777" w:rsidR="001C773A" w:rsidRDefault="001C773A" w:rsidP="001C773A">
      <w:pPr>
        <w:pStyle w:val="Body01"/>
      </w:pPr>
      <w:r w:rsidRPr="00CD2A97">
        <w:rPr>
          <w:noProof/>
        </w:rPr>
        <w:drawing>
          <wp:anchor distT="0" distB="0" distL="114300" distR="114300" simplePos="0" relativeHeight="251702272" behindDoc="0" locked="0" layoutInCell="1" allowOverlap="1" wp14:anchorId="18BC3CBD" wp14:editId="0872CED8">
            <wp:simplePos x="0" y="0"/>
            <wp:positionH relativeFrom="column">
              <wp:posOffset>4138295</wp:posOffset>
            </wp:positionH>
            <wp:positionV relativeFrom="paragraph">
              <wp:posOffset>704850</wp:posOffset>
            </wp:positionV>
            <wp:extent cx="2463800" cy="2204085"/>
            <wp:effectExtent l="0" t="0" r="0" b="5715"/>
            <wp:wrapTopAndBottom/>
            <wp:docPr id="32" name="Picture 32" descr="cid:image001.png@01D4D823.D2CF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D823.D2CF414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46380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3775E014" wp14:editId="40222E2A">
            <wp:simplePos x="0" y="0"/>
            <wp:positionH relativeFrom="column">
              <wp:posOffset>0</wp:posOffset>
            </wp:positionH>
            <wp:positionV relativeFrom="paragraph">
              <wp:posOffset>752475</wp:posOffset>
            </wp:positionV>
            <wp:extent cx="4001770" cy="1976755"/>
            <wp:effectExtent l="0" t="0" r="0" b="4445"/>
            <wp:wrapTopAndBottom/>
            <wp:docPr id="31" name="Picture 31" descr="cid:image001.png@01D4D823.8B671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D823.8B6712B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00177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97">
        <w:t>Use the Browse function to locate the encrypted file with the Edit Detail Report. Then, click on the orange Decrypt</w:t>
      </w:r>
      <w:r>
        <w:t xml:space="preserve"> </w:t>
      </w:r>
      <w:r w:rsidRPr="00CD2A97">
        <w:t>/</w:t>
      </w:r>
      <w:r>
        <w:t xml:space="preserve"> </w:t>
      </w:r>
      <w:proofErr w:type="gramStart"/>
      <w:r w:rsidRPr="00CD2A97">
        <w:t>Save</w:t>
      </w:r>
      <w:proofErr w:type="gramEnd"/>
      <w:r w:rsidRPr="00CD2A97">
        <w:t xml:space="preserve"> button to decrypt and save the file. The decrypted file will be stored in the </w:t>
      </w:r>
      <w:proofErr w:type="spellStart"/>
      <w:r w:rsidRPr="00CD2A97">
        <w:rPr>
          <w:b/>
        </w:rPr>
        <w:t>DecryptedFiles</w:t>
      </w:r>
      <w:proofErr w:type="spellEnd"/>
      <w:r w:rsidRPr="00CD2A97">
        <w:t xml:space="preserve"> folder where the application was saved. See image below for location of folder.</w:t>
      </w:r>
    </w:p>
    <w:p w14:paraId="49A60965" w14:textId="77777777" w:rsidR="001C773A" w:rsidRDefault="001C773A" w:rsidP="001C773A">
      <w:pPr>
        <w:pStyle w:val="Body01"/>
      </w:pPr>
    </w:p>
    <w:p w14:paraId="01C340C9" w14:textId="77777777" w:rsidR="001C773A" w:rsidRPr="001C773A" w:rsidRDefault="001C773A" w:rsidP="001C773A">
      <w:pPr>
        <w:pStyle w:val="Body01"/>
        <w:sectPr w:rsidR="001C773A" w:rsidRPr="001C773A" w:rsidSect="004F0164">
          <w:headerReference w:type="default" r:id="rId59"/>
          <w:footerReference w:type="default" r:id="rId60"/>
          <w:pgSz w:w="12240" w:h="15840"/>
          <w:pgMar w:top="1440" w:right="1440" w:bottom="1728" w:left="1440" w:header="720" w:footer="0" w:gutter="0"/>
          <w:cols w:space="720"/>
          <w:titlePg/>
          <w:docGrid w:linePitch="360"/>
        </w:sectPr>
      </w:pPr>
    </w:p>
    <w:p w14:paraId="3A99115F" w14:textId="77777777" w:rsidR="00541D0D" w:rsidRPr="000D37C6" w:rsidRDefault="00541D0D" w:rsidP="00541D0D">
      <w:pPr>
        <w:rPr>
          <w:rFonts w:ascii="Arial Narrow" w:hAnsi="Arial Narrow"/>
          <w:b/>
          <w:noProof/>
          <w:color w:val="FF0000"/>
        </w:rPr>
      </w:pPr>
      <w:r w:rsidRPr="000D37C6">
        <w:rPr>
          <w:rFonts w:ascii="Arial Narrow" w:hAnsi="Arial Narrow"/>
          <w:b/>
          <w:noProof/>
          <w:color w:val="FF0000"/>
        </w:rPr>
        <w:lastRenderedPageBreak/>
        <mc:AlternateContent>
          <mc:Choice Requires="wpg">
            <w:drawing>
              <wp:anchor distT="0" distB="0" distL="114300" distR="114300" simplePos="0" relativeHeight="251666432" behindDoc="0" locked="0" layoutInCell="1" allowOverlap="1" wp14:anchorId="7A51E55C" wp14:editId="32D8EE0A">
                <wp:simplePos x="0" y="0"/>
                <wp:positionH relativeFrom="column">
                  <wp:posOffset>4629150</wp:posOffset>
                </wp:positionH>
                <wp:positionV relativeFrom="paragraph">
                  <wp:posOffset>-4898390</wp:posOffset>
                </wp:positionV>
                <wp:extent cx="1819275" cy="771525"/>
                <wp:effectExtent l="6350" t="3810" r="3175" b="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7"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A436" w14:textId="77777777" w:rsidR="00541D0D" w:rsidRDefault="00541D0D" w:rsidP="00541D0D">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8"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80A6" w14:textId="77777777" w:rsidR="00541D0D" w:rsidRDefault="00541D0D" w:rsidP="00541D0D">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margin-left:364.5pt;margin-top:-385.7pt;width:143.25pt;height:60.75pt;z-index:25166643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">
                <v:shape id="Text Box 16" o:spid="_x0000_s103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15B3A436" w14:textId="77777777" w:rsidR="00541D0D" w:rsidRDefault="00541D0D" w:rsidP="00541D0D">
                        <w:pPr>
                          <w:rPr>
                            <w:color w:val="FFFFFF"/>
                            <w:sz w:val="92"/>
                            <w:szCs w:val="92"/>
                          </w:rPr>
                        </w:pPr>
                        <w:r>
                          <w:rPr>
                            <w:color w:val="FFFFFF"/>
                            <w:sz w:val="92"/>
                            <w:szCs w:val="92"/>
                          </w:rPr>
                          <w:t>08</w:t>
                        </w:r>
                      </w:p>
                    </w:txbxContent>
                  </v:textbox>
                </v:shape>
                <v:shape id="AutoShape 17" o:spid="_x0000_s103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KBsQAAADbAAAADwAAAGRycy9kb3ducmV2LnhtbESPQWvCQBCF7wX/wzKCl1A39SAldRUR&#10;LV5SqIp4HLLTbGh2NmZXTf9951DobYb35r1vFqvBt+pOfWwCG3iZ5qCIq2Abrg2cjrvnV1AxIVts&#10;A5OBH4qwWo6eFljY8OBPuh9SrSSEY4EGXEpdoXWsHHmM09ARi/YVeo9J1r7WtseHhPtWz/J8rj02&#10;LA0OO9o4qr4PN2/go0F7um6vmSsvZxrK9zKbZ6Uxk/GwfgOVaEj/5r/rvRV8gZVfZA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EoGxAAAANsAAAAPAAAAAAAAAAAA&#10;AAAAAKECAABkcnMvZG93bnJldi54bWxQSwUGAAAAAAQABAD5AAAAkgMAAAAA&#10;" strokecolor="white" strokeweight="1.5pt"/>
                <v:shape id="Text Box 18" o:spid="_x0000_s103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1C280A6" w14:textId="77777777" w:rsidR="00541D0D" w:rsidRDefault="00541D0D" w:rsidP="00541D0D">
                        <w:pPr>
                          <w:jc w:val="right"/>
                          <w:rPr>
                            <w:b/>
                            <w:color w:val="FFFFFF"/>
                            <w:sz w:val="32"/>
                            <w:szCs w:val="32"/>
                          </w:rPr>
                        </w:pPr>
                        <w:r>
                          <w:rPr>
                            <w:b/>
                            <w:color w:val="FFFFFF"/>
                            <w:sz w:val="32"/>
                            <w:szCs w:val="32"/>
                          </w:rPr>
                          <w:t>Fall</w:t>
                        </w:r>
                      </w:p>
                    </w:txbxContent>
                  </v:textbox>
                </v:shape>
              </v:group>
            </w:pict>
          </mc:Fallback>
        </mc:AlternateContent>
      </w:r>
    </w:p>
    <w:p w14:paraId="1D3C45C1" w14:textId="77777777" w:rsidR="00370342" w:rsidRDefault="00370342" w:rsidP="009A4101">
      <w:pPr>
        <w:pStyle w:val="Body01"/>
      </w:pPr>
    </w:p>
    <w:sectPr w:rsidR="00370342" w:rsidSect="00752CC4">
      <w:headerReference w:type="first" r:id="rId61"/>
      <w:footerReference w:type="first" r:id="rId62"/>
      <w:pgSz w:w="12240" w:h="15840"/>
      <w:pgMar w:top="1440" w:right="1440" w:bottom="1728" w:left="1440" w:header="720" w:footer="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1CE320" w15:done="0"/>
  <w15:commentEx w15:paraId="6B421A10" w15:done="0"/>
  <w15:commentEx w15:paraId="61EED70A" w15:done="0"/>
  <w15:commentEx w15:paraId="22BC84F5" w15:done="0"/>
  <w15:commentEx w15:paraId="35457B2E" w15:done="0"/>
  <w15:commentEx w15:paraId="459354D3" w15:done="0"/>
  <w15:commentEx w15:paraId="4029F693" w15:done="0"/>
  <w15:commentEx w15:paraId="24E529AA" w15:done="0"/>
  <w15:commentEx w15:paraId="067C24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1CE320" w16cid:durableId="2034B7FF"/>
  <w16cid:commentId w16cid:paraId="6B421A10" w16cid:durableId="2034B827"/>
  <w16cid:commentId w16cid:paraId="61EED70A" w16cid:durableId="2034B857"/>
  <w16cid:commentId w16cid:paraId="22BC84F5" w16cid:durableId="2034B901"/>
  <w16cid:commentId w16cid:paraId="35457B2E" w16cid:durableId="2034B87E"/>
  <w16cid:commentId w16cid:paraId="459354D3" w16cid:durableId="2034B9B6"/>
  <w16cid:commentId w16cid:paraId="4029F693" w16cid:durableId="2034B968"/>
  <w16cid:commentId w16cid:paraId="24E529AA" w16cid:durableId="2034B9E7"/>
  <w16cid:commentId w16cid:paraId="067C2472" w16cid:durableId="2034BA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122AB" w14:textId="77777777" w:rsidR="00583318" w:rsidRDefault="00583318" w:rsidP="00CD2DCB">
      <w:pPr>
        <w:spacing w:after="0" w:line="240" w:lineRule="auto"/>
      </w:pPr>
      <w:r>
        <w:separator/>
      </w:r>
    </w:p>
  </w:endnote>
  <w:endnote w:type="continuationSeparator" w:id="0">
    <w:p w14:paraId="0C9530BD" w14:textId="77777777" w:rsidR="00583318" w:rsidRDefault="00583318" w:rsidP="00CD2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593D4" w14:textId="77777777" w:rsidR="008A75E1" w:rsidRPr="00530255" w:rsidRDefault="008A75E1">
    <w:pPr>
      <w:jc w:val="right"/>
      <w:rPr>
        <w:rFonts w:ascii="Arial Narrow" w:hAnsi="Arial Narrow"/>
        <w:b/>
        <w:color w:val="F47F18"/>
        <w:sz w:val="18"/>
        <w:szCs w:val="18"/>
      </w:rPr>
    </w:pPr>
    <w:r>
      <w:rPr>
        <w:noProof/>
      </w:rPr>
      <mc:AlternateContent>
        <mc:Choice Requires="wps">
          <w:drawing>
            <wp:anchor distT="0" distB="0" distL="114300" distR="114300" simplePos="0" relativeHeight="251660288" behindDoc="0" locked="0" layoutInCell="1" allowOverlap="1" wp14:anchorId="6EA1B40A" wp14:editId="4C84D48D">
              <wp:simplePos x="0" y="0"/>
              <wp:positionH relativeFrom="column">
                <wp:posOffset>-91440</wp:posOffset>
              </wp:positionH>
              <wp:positionV relativeFrom="page">
                <wp:posOffset>9418320</wp:posOffset>
              </wp:positionV>
              <wp:extent cx="58293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75AD0" w14:textId="77777777" w:rsidR="008A75E1" w:rsidRPr="00530255" w:rsidRDefault="000A7902" w:rsidP="00BC3E00">
                          <w:pPr>
                            <w:rPr>
                              <w:rFonts w:ascii="Arial Narrow" w:hAnsi="Arial Narrow"/>
                              <w:color w:val="302E6B"/>
                              <w:sz w:val="18"/>
                              <w:szCs w:val="18"/>
                            </w:rPr>
                          </w:pPr>
                          <w:r>
                            <w:rPr>
                              <w:rFonts w:ascii="Arial Narrow" w:hAnsi="Arial Narrow"/>
                              <w:color w:val="302E6B"/>
                              <w:sz w:val="18"/>
                              <w:szCs w:val="18"/>
                            </w:rPr>
                            <w:t>Behavioral Health 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 </w:t>
                          </w:r>
                          <w:r>
                            <w:rPr>
                              <w:rFonts w:ascii="Arial Narrow" w:hAnsi="Arial Narrow"/>
                              <w:color w:val="302E6B"/>
                              <w:sz w:val="18"/>
                              <w:szCs w:val="18"/>
                            </w:rPr>
                            <w:t>March 11,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40" type="#_x0000_t202" style="position:absolute;left:0;text-align:left;margin-left:-7.2pt;margin-top:741.6pt;width:459pt;height:36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" filled="f" stroked="f">
              <v:textbox>
                <w:txbxContent>
                  <w:p w14:paraId="47475AD0" w14:textId="77777777" w:rsidR="008A75E1" w:rsidRPr="00530255" w:rsidRDefault="000A7902" w:rsidP="00BC3E00">
                    <w:pPr>
                      <w:rPr>
                        <w:rFonts w:ascii="Arial Narrow" w:hAnsi="Arial Narrow"/>
                        <w:color w:val="302E6B"/>
                        <w:sz w:val="18"/>
                        <w:szCs w:val="18"/>
                      </w:rPr>
                    </w:pPr>
                    <w:r>
                      <w:rPr>
                        <w:rFonts w:ascii="Arial Narrow" w:hAnsi="Arial Narrow"/>
                        <w:color w:val="302E6B"/>
                        <w:sz w:val="18"/>
                        <w:szCs w:val="18"/>
                      </w:rPr>
                      <w:t>Behavioral Health 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 </w:t>
                    </w:r>
                    <w:r>
                      <w:rPr>
                        <w:rFonts w:ascii="Arial Narrow" w:hAnsi="Arial Narrow"/>
                        <w:color w:val="302E6B"/>
                        <w:sz w:val="18"/>
                        <w:szCs w:val="18"/>
                      </w:rPr>
                      <w:t>March 11, 2019</w:t>
                    </w:r>
                  </w:p>
                </w:txbxContent>
              </v:textbox>
              <w10:wrap type="square" anchory="page"/>
            </v:shape>
          </w:pict>
        </mc:Fallback>
      </mc:AlternateContent>
    </w:r>
    <w:r w:rsidRPr="00530255">
      <w:rPr>
        <w:rFonts w:ascii="Arial Narrow" w:hAnsi="Arial Narrow"/>
        <w:b/>
        <w:noProof/>
        <w:color w:val="F47F18"/>
        <w:sz w:val="18"/>
        <w:szCs w:val="18"/>
      </w:rPr>
      <mc:AlternateContent>
        <mc:Choice Requires="wps">
          <w:drawing>
            <wp:anchor distT="0" distB="0" distL="114300" distR="114300" simplePos="0" relativeHeight="251658240" behindDoc="0" locked="0" layoutInCell="1" allowOverlap="1" wp14:anchorId="1EDAF4E0" wp14:editId="50F0EC12">
              <wp:simplePos x="0" y="0"/>
              <wp:positionH relativeFrom="page">
                <wp:posOffset>-114300</wp:posOffset>
              </wp:positionH>
              <wp:positionV relativeFrom="page">
                <wp:posOffset>9326880</wp:posOffset>
              </wp:positionV>
              <wp:extent cx="8001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64E709" id="Straight Connector 5"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734.4pt" to="621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" strokecolor="#bfbfbf" strokeweight=".5pt">
              <w10:wrap anchorx="page" anchory="page"/>
            </v:line>
          </w:pict>
        </mc:Fallback>
      </mc:AlternateContent>
    </w:r>
    <w:r w:rsidRPr="00530255">
      <w:rPr>
        <w:rFonts w:ascii="Arial Narrow" w:hAnsi="Arial Narrow"/>
        <w:b/>
        <w:color w:val="F47F18"/>
        <w:sz w:val="18"/>
        <w:szCs w:val="18"/>
      </w:rPr>
      <w:fldChar w:fldCharType="begin"/>
    </w:r>
    <w:r w:rsidRPr="00530255">
      <w:rPr>
        <w:rFonts w:ascii="Arial Narrow" w:hAnsi="Arial Narrow"/>
        <w:b/>
        <w:color w:val="F47F18"/>
        <w:sz w:val="18"/>
        <w:szCs w:val="18"/>
      </w:rPr>
      <w:instrText xml:space="preserve"> PAGE   \* MERGEFORMAT </w:instrText>
    </w:r>
    <w:r w:rsidRPr="00530255">
      <w:rPr>
        <w:rFonts w:ascii="Arial Narrow" w:hAnsi="Arial Narrow"/>
        <w:b/>
        <w:color w:val="F47F18"/>
        <w:sz w:val="18"/>
        <w:szCs w:val="18"/>
      </w:rPr>
      <w:fldChar w:fldCharType="separate"/>
    </w:r>
    <w:r w:rsidR="00ED2E40">
      <w:rPr>
        <w:rFonts w:ascii="Arial Narrow" w:hAnsi="Arial Narrow"/>
        <w:b/>
        <w:noProof/>
        <w:color w:val="F47F18"/>
        <w:sz w:val="18"/>
        <w:szCs w:val="18"/>
      </w:rPr>
      <w:t>21</w:t>
    </w:r>
    <w:r w:rsidRPr="00530255">
      <w:rPr>
        <w:rFonts w:ascii="Arial Narrow" w:hAnsi="Arial Narrow"/>
        <w:b/>
        <w:noProof/>
        <w:color w:val="F47F18"/>
        <w:sz w:val="18"/>
        <w:szCs w:val="18"/>
      </w:rPr>
      <w:fldChar w:fldCharType="end"/>
    </w:r>
  </w:p>
  <w:p w14:paraId="4A44F871" w14:textId="77777777" w:rsidR="008A75E1" w:rsidRDefault="008A7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29C72" w14:textId="77777777" w:rsidR="00541D0D" w:rsidRDefault="00541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2606C" w14:textId="77777777" w:rsidR="00583318" w:rsidRDefault="00583318" w:rsidP="00CD2DCB">
      <w:pPr>
        <w:spacing w:after="0" w:line="240" w:lineRule="auto"/>
      </w:pPr>
      <w:r>
        <w:separator/>
      </w:r>
    </w:p>
  </w:footnote>
  <w:footnote w:type="continuationSeparator" w:id="0">
    <w:p w14:paraId="6ED64E89" w14:textId="77777777" w:rsidR="00583318" w:rsidRDefault="00583318" w:rsidP="00CD2D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F63E" w14:textId="77777777" w:rsidR="008A75E1" w:rsidRDefault="008A75E1">
    <w:r>
      <w:rPr>
        <w:noProof/>
      </w:rPr>
      <mc:AlternateContent>
        <mc:Choice Requires="wps">
          <w:drawing>
            <wp:anchor distT="0" distB="0" distL="114300" distR="114300" simplePos="0" relativeHeight="251656192" behindDoc="0" locked="0" layoutInCell="1" allowOverlap="1" wp14:anchorId="156313B2" wp14:editId="14F74F16">
              <wp:simplePos x="0" y="0"/>
              <wp:positionH relativeFrom="page">
                <wp:posOffset>-114300</wp:posOffset>
              </wp:positionH>
              <wp:positionV relativeFrom="page">
                <wp:posOffset>685800</wp:posOffset>
              </wp:positionV>
              <wp:extent cx="80010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001000" cy="0"/>
                      </a:xfrm>
                      <a:prstGeom prst="line">
                        <a:avLst/>
                      </a:prstGeom>
                      <a:ln w="12700">
                        <a:solidFill>
                          <a:srgbClr val="F47F1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B494F2" id="Straight Connector 2"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54pt" to="62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" strokecolor="#f47f18"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1CA65" w14:textId="77777777" w:rsidR="00541D0D" w:rsidRDefault="00541D0D">
    <w:pPr>
      <w:pStyle w:val="Header"/>
    </w:pPr>
    <w:r>
      <w:rPr>
        <w:rFonts w:ascii="Arial Narrow" w:hAnsi="Arial Narrow"/>
        <w:b/>
        <w:noProof/>
        <w:color w:val="F47F18"/>
        <w:sz w:val="18"/>
        <w:szCs w:val="18"/>
      </w:rPr>
      <w:drawing>
        <wp:anchor distT="0" distB="0" distL="114300" distR="114300" simplePos="0" relativeHeight="251671552" behindDoc="0" locked="0" layoutInCell="1" allowOverlap="1" wp14:anchorId="14A295A9" wp14:editId="3C54233A">
          <wp:simplePos x="0" y="0"/>
          <wp:positionH relativeFrom="column">
            <wp:posOffset>-91440</wp:posOffset>
          </wp:positionH>
          <wp:positionV relativeFrom="page">
            <wp:posOffset>8101330</wp:posOffset>
          </wp:positionV>
          <wp:extent cx="822960" cy="822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logoSQ.jp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2D82FB5" wp14:editId="3AAAD8BE">
              <wp:simplePos x="0" y="0"/>
              <wp:positionH relativeFrom="column">
                <wp:posOffset>822960</wp:posOffset>
              </wp:positionH>
              <wp:positionV relativeFrom="page">
                <wp:posOffset>8092440</wp:posOffset>
              </wp:positionV>
              <wp:extent cx="3429000" cy="1485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2" w:history="1">
                            <w:r w:rsidRPr="00424717">
                              <w:rPr>
                                <w:rStyle w:val="Hyperlink"/>
                                <w:sz w:val="16"/>
                                <w:szCs w:val="16"/>
                              </w:rPr>
                              <w:t>www.chiamass.gov</w:t>
                            </w:r>
                          </w:hyperlink>
                        </w:p>
                        <w:p w14:paraId="18D772D0"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Pr="00424717">
                            <w:rPr>
                              <w:rFonts w:ascii="Arial Narrow" w:hAnsi="Arial Narrow"/>
                              <w:color w:val="00B5E2"/>
                              <w:sz w:val="16"/>
                              <w:szCs w:val="16"/>
                            </w:rPr>
                            <w:t>@</w:t>
                          </w:r>
                          <w:proofErr w:type="spellStart"/>
                          <w:r w:rsidRPr="00424717">
                            <w:rPr>
                              <w:rFonts w:ascii="Arial Narrow" w:hAnsi="Arial Narrow"/>
                              <w:color w:val="00B5E2"/>
                              <w:sz w:val="16"/>
                              <w:szCs w:val="16"/>
                            </w:rPr>
                            <w:t>Mass_CHIA</w:t>
                          </w:r>
                          <w:proofErr w:type="spellEnd"/>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64.8pt;margin-top:637.2pt;width:270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4SrAIAAK0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" filled="f" stroked="f">
              <v:textbo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3" w:history="1">
                      <w:r w:rsidRPr="00424717">
                        <w:rPr>
                          <w:rStyle w:val="Hyperlink"/>
                          <w:sz w:val="16"/>
                          <w:szCs w:val="16"/>
                        </w:rPr>
                        <w:t>www.chiamass.gov</w:t>
                      </w:r>
                    </w:hyperlink>
                  </w:p>
                  <w:p w14:paraId="18D772D0"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Pr="00424717">
                      <w:rPr>
                        <w:rFonts w:ascii="Arial Narrow" w:hAnsi="Arial Narrow"/>
                        <w:color w:val="00B5E2"/>
                        <w:sz w:val="16"/>
                        <w:szCs w:val="16"/>
                      </w:rPr>
                      <w:t>@</w:t>
                    </w:r>
                    <w:proofErr w:type="spellStart"/>
                    <w:r w:rsidRPr="00424717">
                      <w:rPr>
                        <w:rFonts w:ascii="Arial Narrow" w:hAnsi="Arial Narrow"/>
                        <w:color w:val="00B5E2"/>
                        <w:sz w:val="16"/>
                        <w:szCs w:val="16"/>
                      </w:rPr>
                      <w:t>Mass_CHIA</w:t>
                    </w:r>
                    <w:proofErr w:type="spellEnd"/>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17D"/>
    <w:multiLevelType w:val="hybridMultilevel"/>
    <w:tmpl w:val="B032E7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7D9E"/>
    <w:multiLevelType w:val="hybridMultilevel"/>
    <w:tmpl w:val="8A08C172"/>
    <w:lvl w:ilvl="0" w:tplc="D6C00FAC">
      <w:start w:val="29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27D98"/>
    <w:multiLevelType w:val="hybridMultilevel"/>
    <w:tmpl w:val="FD9ABEEC"/>
    <w:lvl w:ilvl="0" w:tplc="1CC4F01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B5E75"/>
    <w:multiLevelType w:val="hybridMultilevel"/>
    <w:tmpl w:val="DF902768"/>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E45A4"/>
    <w:multiLevelType w:val="multilevel"/>
    <w:tmpl w:val="CAF23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D7F3FFC"/>
    <w:multiLevelType w:val="hybridMultilevel"/>
    <w:tmpl w:val="3300F7E6"/>
    <w:lvl w:ilvl="0" w:tplc="4376777A">
      <w:start w:val="1"/>
      <w:numFmt w:val="bullet"/>
      <w:lvlText w:val=""/>
      <w:lvlJc w:val="left"/>
      <w:pPr>
        <w:ind w:left="1080" w:hanging="360"/>
      </w:pPr>
      <w:rPr>
        <w:rFonts w:ascii="Wingdings" w:hAnsi="Wingdings" w:hint="default"/>
        <w:color w:val="005480"/>
        <w:sz w:val="20"/>
        <w:szCs w:val="20"/>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54F7F6F"/>
    <w:multiLevelType w:val="hybridMultilevel"/>
    <w:tmpl w:val="191A3B6A"/>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985C72"/>
    <w:multiLevelType w:val="hybridMultilevel"/>
    <w:tmpl w:val="49FA4FBE"/>
    <w:lvl w:ilvl="0" w:tplc="4376777A">
      <w:start w:val="1"/>
      <w:numFmt w:val="bullet"/>
      <w:lvlText w:val=""/>
      <w:lvlJc w:val="left"/>
      <w:pPr>
        <w:ind w:left="720" w:hanging="360"/>
      </w:pPr>
      <w:rPr>
        <w:rFonts w:ascii="Wingdings" w:hAnsi="Wingdings" w:hint="default"/>
        <w:color w:val="005480"/>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7B66E3"/>
    <w:multiLevelType w:val="hybridMultilevel"/>
    <w:tmpl w:val="A6A81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4A6FA5"/>
    <w:multiLevelType w:val="hybridMultilevel"/>
    <w:tmpl w:val="D42E89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8C3117"/>
    <w:multiLevelType w:val="hybridMultilevel"/>
    <w:tmpl w:val="EECEF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960B71"/>
    <w:multiLevelType w:val="hybridMultilevel"/>
    <w:tmpl w:val="4B92B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A5772D"/>
    <w:multiLevelType w:val="hybridMultilevel"/>
    <w:tmpl w:val="57B42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6A4149"/>
    <w:multiLevelType w:val="hybridMultilevel"/>
    <w:tmpl w:val="B74206E6"/>
    <w:lvl w:ilvl="0" w:tplc="04090017">
      <w:start w:val="1"/>
      <w:numFmt w:val="lowerLetter"/>
      <w:lvlText w:val="%1)"/>
      <w:lvlJc w:val="left"/>
      <w:pPr>
        <w:ind w:left="720" w:hanging="360"/>
      </w:pPr>
      <w:rPr>
        <w:rFont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AA03F9"/>
    <w:multiLevelType w:val="hybridMultilevel"/>
    <w:tmpl w:val="74126BDE"/>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7A36E9"/>
    <w:multiLevelType w:val="hybridMultilevel"/>
    <w:tmpl w:val="B2D2A05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0617F36"/>
    <w:multiLevelType w:val="hybridMultilevel"/>
    <w:tmpl w:val="F3FE0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7F5433"/>
    <w:multiLevelType w:val="hybridMultilevel"/>
    <w:tmpl w:val="EF8459FA"/>
    <w:lvl w:ilvl="0" w:tplc="5C7C7322">
      <w:start w:val="1"/>
      <w:numFmt w:val="bullet"/>
      <w:pStyle w:val="BulletFirs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4E6622"/>
    <w:multiLevelType w:val="hybridMultilevel"/>
    <w:tmpl w:val="D626F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E211F6"/>
    <w:multiLevelType w:val="hybridMultilevel"/>
    <w:tmpl w:val="633A276E"/>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B746328"/>
    <w:multiLevelType w:val="hybridMultilevel"/>
    <w:tmpl w:val="78D02C66"/>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0"/>
  </w:num>
  <w:num w:numId="3">
    <w:abstractNumId w:val="18"/>
  </w:num>
  <w:num w:numId="4">
    <w:abstractNumId w:val="11"/>
  </w:num>
  <w:num w:numId="5">
    <w:abstractNumId w:val="1"/>
  </w:num>
  <w:num w:numId="6">
    <w:abstractNumId w:val="15"/>
  </w:num>
  <w:num w:numId="7">
    <w:abstractNumId w:val="6"/>
  </w:num>
  <w:num w:numId="8">
    <w:abstractNumId w:val="3"/>
  </w:num>
  <w:num w:numId="9">
    <w:abstractNumId w:val="17"/>
  </w:num>
  <w:num w:numId="10">
    <w:abstractNumId w:val="12"/>
  </w:num>
  <w:num w:numId="11">
    <w:abstractNumId w:val="19"/>
  </w:num>
  <w:num w:numId="12">
    <w:abstractNumId w:val="20"/>
  </w:num>
  <w:num w:numId="13">
    <w:abstractNumId w:val="5"/>
  </w:num>
  <w:num w:numId="14">
    <w:abstractNumId w:val="2"/>
  </w:num>
  <w:num w:numId="15">
    <w:abstractNumId w:val="14"/>
  </w:num>
  <w:num w:numId="16">
    <w:abstractNumId w:val="9"/>
  </w:num>
  <w:num w:numId="17">
    <w:abstractNumId w:val="8"/>
  </w:num>
  <w:num w:numId="18">
    <w:abstractNumId w:val="0"/>
  </w:num>
  <w:num w:numId="19">
    <w:abstractNumId w:val="13"/>
  </w:num>
  <w:num w:numId="20">
    <w:abstractNumId w:val="7"/>
  </w:num>
  <w:num w:numId="2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DiGioia">
    <w15:presenceInfo w15:providerId="Windows Live" w15:userId="af6a5e6d49b027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F23"/>
    <w:rsid w:val="000018A2"/>
    <w:rsid w:val="000033E2"/>
    <w:rsid w:val="00021CAC"/>
    <w:rsid w:val="00023E22"/>
    <w:rsid w:val="00027995"/>
    <w:rsid w:val="00027C72"/>
    <w:rsid w:val="00031895"/>
    <w:rsid w:val="00032CA1"/>
    <w:rsid w:val="000351D5"/>
    <w:rsid w:val="000401DF"/>
    <w:rsid w:val="00043782"/>
    <w:rsid w:val="00045792"/>
    <w:rsid w:val="00047AF5"/>
    <w:rsid w:val="00047B0B"/>
    <w:rsid w:val="00052E97"/>
    <w:rsid w:val="00054A8E"/>
    <w:rsid w:val="000558C4"/>
    <w:rsid w:val="00062866"/>
    <w:rsid w:val="00066D0C"/>
    <w:rsid w:val="00071A91"/>
    <w:rsid w:val="00071B04"/>
    <w:rsid w:val="00077802"/>
    <w:rsid w:val="0008480E"/>
    <w:rsid w:val="0008635D"/>
    <w:rsid w:val="000915A4"/>
    <w:rsid w:val="00096954"/>
    <w:rsid w:val="000A01BE"/>
    <w:rsid w:val="000A128D"/>
    <w:rsid w:val="000A4A3E"/>
    <w:rsid w:val="000A5AB2"/>
    <w:rsid w:val="000A7902"/>
    <w:rsid w:val="000C1ECA"/>
    <w:rsid w:val="000C4493"/>
    <w:rsid w:val="000D14F8"/>
    <w:rsid w:val="000D37C6"/>
    <w:rsid w:val="000D4A2D"/>
    <w:rsid w:val="000D75DB"/>
    <w:rsid w:val="000E216B"/>
    <w:rsid w:val="000F08F7"/>
    <w:rsid w:val="000F13C9"/>
    <w:rsid w:val="000F1815"/>
    <w:rsid w:val="000F4F2C"/>
    <w:rsid w:val="000F62D9"/>
    <w:rsid w:val="00104C92"/>
    <w:rsid w:val="0011547B"/>
    <w:rsid w:val="001177FF"/>
    <w:rsid w:val="0012143B"/>
    <w:rsid w:val="00122665"/>
    <w:rsid w:val="00123056"/>
    <w:rsid w:val="001258C1"/>
    <w:rsid w:val="00126392"/>
    <w:rsid w:val="00130301"/>
    <w:rsid w:val="0013146D"/>
    <w:rsid w:val="00132D7B"/>
    <w:rsid w:val="00133078"/>
    <w:rsid w:val="00135165"/>
    <w:rsid w:val="001363B2"/>
    <w:rsid w:val="00141364"/>
    <w:rsid w:val="00145068"/>
    <w:rsid w:val="001456F8"/>
    <w:rsid w:val="001537F7"/>
    <w:rsid w:val="001560C3"/>
    <w:rsid w:val="001566A6"/>
    <w:rsid w:val="00156E1E"/>
    <w:rsid w:val="00157FEF"/>
    <w:rsid w:val="00161D5E"/>
    <w:rsid w:val="00164AB8"/>
    <w:rsid w:val="0017077B"/>
    <w:rsid w:val="00174AA2"/>
    <w:rsid w:val="0017715B"/>
    <w:rsid w:val="00180C7E"/>
    <w:rsid w:val="001839A5"/>
    <w:rsid w:val="001879D3"/>
    <w:rsid w:val="001900E0"/>
    <w:rsid w:val="00192859"/>
    <w:rsid w:val="00193D72"/>
    <w:rsid w:val="0019604F"/>
    <w:rsid w:val="001B3581"/>
    <w:rsid w:val="001B3C15"/>
    <w:rsid w:val="001B68FE"/>
    <w:rsid w:val="001B79EF"/>
    <w:rsid w:val="001C18CD"/>
    <w:rsid w:val="001C3A27"/>
    <w:rsid w:val="001C773A"/>
    <w:rsid w:val="001C7E44"/>
    <w:rsid w:val="001D4E7B"/>
    <w:rsid w:val="001D656E"/>
    <w:rsid w:val="001E11BD"/>
    <w:rsid w:val="001E4617"/>
    <w:rsid w:val="001E7063"/>
    <w:rsid w:val="001F3892"/>
    <w:rsid w:val="001F3CC6"/>
    <w:rsid w:val="00204109"/>
    <w:rsid w:val="00204CC8"/>
    <w:rsid w:val="00204FE7"/>
    <w:rsid w:val="00205BE1"/>
    <w:rsid w:val="00206C42"/>
    <w:rsid w:val="0021031E"/>
    <w:rsid w:val="00210469"/>
    <w:rsid w:val="00212505"/>
    <w:rsid w:val="002156E8"/>
    <w:rsid w:val="00216FDC"/>
    <w:rsid w:val="00222358"/>
    <w:rsid w:val="00226B66"/>
    <w:rsid w:val="002303DB"/>
    <w:rsid w:val="002308E9"/>
    <w:rsid w:val="002312D7"/>
    <w:rsid w:val="00232C8B"/>
    <w:rsid w:val="00235097"/>
    <w:rsid w:val="00236B86"/>
    <w:rsid w:val="002429B3"/>
    <w:rsid w:val="00243F08"/>
    <w:rsid w:val="00253089"/>
    <w:rsid w:val="00253AF5"/>
    <w:rsid w:val="00261EEF"/>
    <w:rsid w:val="00264F97"/>
    <w:rsid w:val="002675DE"/>
    <w:rsid w:val="0027173B"/>
    <w:rsid w:val="002759A5"/>
    <w:rsid w:val="0028003A"/>
    <w:rsid w:val="00281BE2"/>
    <w:rsid w:val="00282C23"/>
    <w:rsid w:val="002934A0"/>
    <w:rsid w:val="002940AA"/>
    <w:rsid w:val="0029459C"/>
    <w:rsid w:val="0029544A"/>
    <w:rsid w:val="002A5155"/>
    <w:rsid w:val="002A59F4"/>
    <w:rsid w:val="002B2D82"/>
    <w:rsid w:val="002C206E"/>
    <w:rsid w:val="002C2220"/>
    <w:rsid w:val="002C7684"/>
    <w:rsid w:val="002D0654"/>
    <w:rsid w:val="002D5921"/>
    <w:rsid w:val="002D6E77"/>
    <w:rsid w:val="002D712F"/>
    <w:rsid w:val="002E1539"/>
    <w:rsid w:val="002E4E8C"/>
    <w:rsid w:val="002E7CC8"/>
    <w:rsid w:val="002F45EE"/>
    <w:rsid w:val="002F4C5F"/>
    <w:rsid w:val="002F7E17"/>
    <w:rsid w:val="00301AC6"/>
    <w:rsid w:val="00310020"/>
    <w:rsid w:val="003122D7"/>
    <w:rsid w:val="0031615B"/>
    <w:rsid w:val="00316A18"/>
    <w:rsid w:val="00320A3C"/>
    <w:rsid w:val="0032179A"/>
    <w:rsid w:val="003322A1"/>
    <w:rsid w:val="00332BB1"/>
    <w:rsid w:val="003343BA"/>
    <w:rsid w:val="00334447"/>
    <w:rsid w:val="00344B86"/>
    <w:rsid w:val="00347446"/>
    <w:rsid w:val="0034781F"/>
    <w:rsid w:val="00352086"/>
    <w:rsid w:val="0035294E"/>
    <w:rsid w:val="003563BD"/>
    <w:rsid w:val="00356D7F"/>
    <w:rsid w:val="00360159"/>
    <w:rsid w:val="0036608F"/>
    <w:rsid w:val="00370342"/>
    <w:rsid w:val="00370E86"/>
    <w:rsid w:val="00371A9F"/>
    <w:rsid w:val="0037345E"/>
    <w:rsid w:val="0037488F"/>
    <w:rsid w:val="0037618B"/>
    <w:rsid w:val="00376525"/>
    <w:rsid w:val="00387362"/>
    <w:rsid w:val="00390FBD"/>
    <w:rsid w:val="003A5CC4"/>
    <w:rsid w:val="003B4D04"/>
    <w:rsid w:val="003D7DBB"/>
    <w:rsid w:val="003E2143"/>
    <w:rsid w:val="003E3159"/>
    <w:rsid w:val="003F44EE"/>
    <w:rsid w:val="00400F15"/>
    <w:rsid w:val="00401144"/>
    <w:rsid w:val="004028EE"/>
    <w:rsid w:val="00404E40"/>
    <w:rsid w:val="00405BC4"/>
    <w:rsid w:val="00406A57"/>
    <w:rsid w:val="0042429B"/>
    <w:rsid w:val="00424A13"/>
    <w:rsid w:val="004327C3"/>
    <w:rsid w:val="0043579D"/>
    <w:rsid w:val="004421FB"/>
    <w:rsid w:val="004575AE"/>
    <w:rsid w:val="0046185F"/>
    <w:rsid w:val="0046326B"/>
    <w:rsid w:val="0046758A"/>
    <w:rsid w:val="00467784"/>
    <w:rsid w:val="00470EF5"/>
    <w:rsid w:val="004740F1"/>
    <w:rsid w:val="004752D3"/>
    <w:rsid w:val="00477B3D"/>
    <w:rsid w:val="0048215A"/>
    <w:rsid w:val="00483390"/>
    <w:rsid w:val="00485A50"/>
    <w:rsid w:val="004911D5"/>
    <w:rsid w:val="00492740"/>
    <w:rsid w:val="004959EE"/>
    <w:rsid w:val="004A0058"/>
    <w:rsid w:val="004A27E1"/>
    <w:rsid w:val="004A306B"/>
    <w:rsid w:val="004B7890"/>
    <w:rsid w:val="004B79BA"/>
    <w:rsid w:val="004C3353"/>
    <w:rsid w:val="004C41DF"/>
    <w:rsid w:val="004C4AF0"/>
    <w:rsid w:val="004C4B14"/>
    <w:rsid w:val="004D3785"/>
    <w:rsid w:val="004D656E"/>
    <w:rsid w:val="004D7BF4"/>
    <w:rsid w:val="004E28EC"/>
    <w:rsid w:val="004E5D42"/>
    <w:rsid w:val="004E6A27"/>
    <w:rsid w:val="004F0164"/>
    <w:rsid w:val="004F2869"/>
    <w:rsid w:val="004F3742"/>
    <w:rsid w:val="00512EE5"/>
    <w:rsid w:val="0051555B"/>
    <w:rsid w:val="0051567D"/>
    <w:rsid w:val="00525C13"/>
    <w:rsid w:val="00530255"/>
    <w:rsid w:val="00532274"/>
    <w:rsid w:val="00536668"/>
    <w:rsid w:val="00541D0D"/>
    <w:rsid w:val="00545B9C"/>
    <w:rsid w:val="0058201C"/>
    <w:rsid w:val="0058269C"/>
    <w:rsid w:val="00582AAD"/>
    <w:rsid w:val="00582F0F"/>
    <w:rsid w:val="00583318"/>
    <w:rsid w:val="00585F27"/>
    <w:rsid w:val="00590197"/>
    <w:rsid w:val="00591A95"/>
    <w:rsid w:val="005A0204"/>
    <w:rsid w:val="005B6653"/>
    <w:rsid w:val="005C0F0F"/>
    <w:rsid w:val="005C224F"/>
    <w:rsid w:val="005C58FA"/>
    <w:rsid w:val="005D4557"/>
    <w:rsid w:val="005D516B"/>
    <w:rsid w:val="005E1E9F"/>
    <w:rsid w:val="005E2F64"/>
    <w:rsid w:val="005E6D9F"/>
    <w:rsid w:val="005F5D6E"/>
    <w:rsid w:val="00600447"/>
    <w:rsid w:val="006023BE"/>
    <w:rsid w:val="00603713"/>
    <w:rsid w:val="00604951"/>
    <w:rsid w:val="00604F2D"/>
    <w:rsid w:val="00606178"/>
    <w:rsid w:val="00607137"/>
    <w:rsid w:val="00610B20"/>
    <w:rsid w:val="00611B5A"/>
    <w:rsid w:val="00616319"/>
    <w:rsid w:val="00616FB3"/>
    <w:rsid w:val="00620FA0"/>
    <w:rsid w:val="00621807"/>
    <w:rsid w:val="00623243"/>
    <w:rsid w:val="00623A2E"/>
    <w:rsid w:val="00623E0C"/>
    <w:rsid w:val="006266E8"/>
    <w:rsid w:val="0063240F"/>
    <w:rsid w:val="00644DCB"/>
    <w:rsid w:val="00645BEF"/>
    <w:rsid w:val="0064784B"/>
    <w:rsid w:val="006539F5"/>
    <w:rsid w:val="00654393"/>
    <w:rsid w:val="00663BEE"/>
    <w:rsid w:val="00665B6E"/>
    <w:rsid w:val="00666019"/>
    <w:rsid w:val="006675D6"/>
    <w:rsid w:val="00674796"/>
    <w:rsid w:val="00675205"/>
    <w:rsid w:val="00675980"/>
    <w:rsid w:val="00685DAE"/>
    <w:rsid w:val="00692949"/>
    <w:rsid w:val="00692D57"/>
    <w:rsid w:val="00693990"/>
    <w:rsid w:val="006945CE"/>
    <w:rsid w:val="00695227"/>
    <w:rsid w:val="006A4235"/>
    <w:rsid w:val="006B1460"/>
    <w:rsid w:val="006B3246"/>
    <w:rsid w:val="006C0094"/>
    <w:rsid w:val="006C4503"/>
    <w:rsid w:val="006C4B9D"/>
    <w:rsid w:val="006C56A2"/>
    <w:rsid w:val="006D0C09"/>
    <w:rsid w:val="006D4725"/>
    <w:rsid w:val="006D50D6"/>
    <w:rsid w:val="006D6101"/>
    <w:rsid w:val="006E0FF3"/>
    <w:rsid w:val="006E2D66"/>
    <w:rsid w:val="006E529B"/>
    <w:rsid w:val="006E5BC2"/>
    <w:rsid w:val="006E6B7C"/>
    <w:rsid w:val="006F23BC"/>
    <w:rsid w:val="006F5C09"/>
    <w:rsid w:val="006F760F"/>
    <w:rsid w:val="0070049D"/>
    <w:rsid w:val="007030CB"/>
    <w:rsid w:val="00705369"/>
    <w:rsid w:val="007159CD"/>
    <w:rsid w:val="007167A5"/>
    <w:rsid w:val="00716E72"/>
    <w:rsid w:val="00717642"/>
    <w:rsid w:val="00726598"/>
    <w:rsid w:val="00726C49"/>
    <w:rsid w:val="00731D2C"/>
    <w:rsid w:val="00735F41"/>
    <w:rsid w:val="00741012"/>
    <w:rsid w:val="00746130"/>
    <w:rsid w:val="00752CC4"/>
    <w:rsid w:val="00755448"/>
    <w:rsid w:val="007629D1"/>
    <w:rsid w:val="007700A1"/>
    <w:rsid w:val="0077224A"/>
    <w:rsid w:val="007722BD"/>
    <w:rsid w:val="00772AD6"/>
    <w:rsid w:val="0077420B"/>
    <w:rsid w:val="00774583"/>
    <w:rsid w:val="0078032E"/>
    <w:rsid w:val="00783C2B"/>
    <w:rsid w:val="007842DD"/>
    <w:rsid w:val="00790F6B"/>
    <w:rsid w:val="00792902"/>
    <w:rsid w:val="0079333E"/>
    <w:rsid w:val="00793BC1"/>
    <w:rsid w:val="00795AA3"/>
    <w:rsid w:val="007A4F61"/>
    <w:rsid w:val="007A6BB5"/>
    <w:rsid w:val="007A7484"/>
    <w:rsid w:val="007B0BE3"/>
    <w:rsid w:val="007B7289"/>
    <w:rsid w:val="007C2A2E"/>
    <w:rsid w:val="007D35BB"/>
    <w:rsid w:val="007E6D4A"/>
    <w:rsid w:val="007F7407"/>
    <w:rsid w:val="00800B65"/>
    <w:rsid w:val="00802D66"/>
    <w:rsid w:val="008103B0"/>
    <w:rsid w:val="0081506D"/>
    <w:rsid w:val="008166DF"/>
    <w:rsid w:val="008231AC"/>
    <w:rsid w:val="0082454D"/>
    <w:rsid w:val="00824D43"/>
    <w:rsid w:val="00825056"/>
    <w:rsid w:val="00827338"/>
    <w:rsid w:val="008342A7"/>
    <w:rsid w:val="00834790"/>
    <w:rsid w:val="00835D03"/>
    <w:rsid w:val="00836CBC"/>
    <w:rsid w:val="00840191"/>
    <w:rsid w:val="00840B75"/>
    <w:rsid w:val="00853CC5"/>
    <w:rsid w:val="008603DF"/>
    <w:rsid w:val="00861FAE"/>
    <w:rsid w:val="0086493A"/>
    <w:rsid w:val="0087583C"/>
    <w:rsid w:val="00876F96"/>
    <w:rsid w:val="00877314"/>
    <w:rsid w:val="00877D0D"/>
    <w:rsid w:val="00880143"/>
    <w:rsid w:val="00882629"/>
    <w:rsid w:val="00882F8A"/>
    <w:rsid w:val="00895857"/>
    <w:rsid w:val="00896D5F"/>
    <w:rsid w:val="0089747F"/>
    <w:rsid w:val="00897749"/>
    <w:rsid w:val="008A2D24"/>
    <w:rsid w:val="008A3BE4"/>
    <w:rsid w:val="008A48F9"/>
    <w:rsid w:val="008A75E1"/>
    <w:rsid w:val="008B4663"/>
    <w:rsid w:val="008B6D72"/>
    <w:rsid w:val="008B6E69"/>
    <w:rsid w:val="008D0090"/>
    <w:rsid w:val="008D4C12"/>
    <w:rsid w:val="008D5C2B"/>
    <w:rsid w:val="008D61B9"/>
    <w:rsid w:val="008D7541"/>
    <w:rsid w:val="008E17B2"/>
    <w:rsid w:val="008E3CC4"/>
    <w:rsid w:val="008F2D1F"/>
    <w:rsid w:val="008F4752"/>
    <w:rsid w:val="008F7ACF"/>
    <w:rsid w:val="009066B9"/>
    <w:rsid w:val="00906CF1"/>
    <w:rsid w:val="00910724"/>
    <w:rsid w:val="00910D10"/>
    <w:rsid w:val="00910F59"/>
    <w:rsid w:val="00914D20"/>
    <w:rsid w:val="00915CDC"/>
    <w:rsid w:val="0092360A"/>
    <w:rsid w:val="00930B2B"/>
    <w:rsid w:val="0093163F"/>
    <w:rsid w:val="009323BF"/>
    <w:rsid w:val="00933281"/>
    <w:rsid w:val="0093697D"/>
    <w:rsid w:val="00947ECD"/>
    <w:rsid w:val="0095377E"/>
    <w:rsid w:val="00955B20"/>
    <w:rsid w:val="009611BB"/>
    <w:rsid w:val="009616E0"/>
    <w:rsid w:val="00963C8B"/>
    <w:rsid w:val="00965764"/>
    <w:rsid w:val="009679CB"/>
    <w:rsid w:val="00975B96"/>
    <w:rsid w:val="00977B49"/>
    <w:rsid w:val="00982AAD"/>
    <w:rsid w:val="00983122"/>
    <w:rsid w:val="00985416"/>
    <w:rsid w:val="00997B67"/>
    <w:rsid w:val="009A242B"/>
    <w:rsid w:val="009A4101"/>
    <w:rsid w:val="009A5734"/>
    <w:rsid w:val="009B0EF7"/>
    <w:rsid w:val="009B0F0E"/>
    <w:rsid w:val="009B357E"/>
    <w:rsid w:val="009C119D"/>
    <w:rsid w:val="009C21FE"/>
    <w:rsid w:val="009C31A5"/>
    <w:rsid w:val="009C5A79"/>
    <w:rsid w:val="009C7A5F"/>
    <w:rsid w:val="009D0033"/>
    <w:rsid w:val="009D17AD"/>
    <w:rsid w:val="009D4B9C"/>
    <w:rsid w:val="009D796B"/>
    <w:rsid w:val="009F352E"/>
    <w:rsid w:val="009F7AB3"/>
    <w:rsid w:val="00A0123A"/>
    <w:rsid w:val="00A02442"/>
    <w:rsid w:val="00A0392D"/>
    <w:rsid w:val="00A10496"/>
    <w:rsid w:val="00A13FC6"/>
    <w:rsid w:val="00A1547D"/>
    <w:rsid w:val="00A3217C"/>
    <w:rsid w:val="00A36191"/>
    <w:rsid w:val="00A375DF"/>
    <w:rsid w:val="00A54531"/>
    <w:rsid w:val="00A56AB5"/>
    <w:rsid w:val="00A56F70"/>
    <w:rsid w:val="00A63EDE"/>
    <w:rsid w:val="00A65737"/>
    <w:rsid w:val="00A65919"/>
    <w:rsid w:val="00A707B1"/>
    <w:rsid w:val="00A70BA0"/>
    <w:rsid w:val="00A772D5"/>
    <w:rsid w:val="00A858EA"/>
    <w:rsid w:val="00A86241"/>
    <w:rsid w:val="00A97059"/>
    <w:rsid w:val="00AA2974"/>
    <w:rsid w:val="00AA3201"/>
    <w:rsid w:val="00AA348C"/>
    <w:rsid w:val="00AA6444"/>
    <w:rsid w:val="00AA787F"/>
    <w:rsid w:val="00AB14BC"/>
    <w:rsid w:val="00AB39F6"/>
    <w:rsid w:val="00AC191C"/>
    <w:rsid w:val="00AC2295"/>
    <w:rsid w:val="00AD2E4E"/>
    <w:rsid w:val="00AD3A23"/>
    <w:rsid w:val="00AE1DBF"/>
    <w:rsid w:val="00AF0280"/>
    <w:rsid w:val="00AF0C3D"/>
    <w:rsid w:val="00AF2D30"/>
    <w:rsid w:val="00AF315C"/>
    <w:rsid w:val="00AF4648"/>
    <w:rsid w:val="00B006C4"/>
    <w:rsid w:val="00B01C00"/>
    <w:rsid w:val="00B05BAE"/>
    <w:rsid w:val="00B06AD4"/>
    <w:rsid w:val="00B11D3A"/>
    <w:rsid w:val="00B1356A"/>
    <w:rsid w:val="00B22FD1"/>
    <w:rsid w:val="00B2342D"/>
    <w:rsid w:val="00B3093C"/>
    <w:rsid w:val="00B32D01"/>
    <w:rsid w:val="00B34A81"/>
    <w:rsid w:val="00B42ACF"/>
    <w:rsid w:val="00B44D27"/>
    <w:rsid w:val="00B46D22"/>
    <w:rsid w:val="00B5265F"/>
    <w:rsid w:val="00B5334E"/>
    <w:rsid w:val="00B60B6A"/>
    <w:rsid w:val="00B61459"/>
    <w:rsid w:val="00B6198B"/>
    <w:rsid w:val="00B67C38"/>
    <w:rsid w:val="00B70090"/>
    <w:rsid w:val="00B712E4"/>
    <w:rsid w:val="00B73DD3"/>
    <w:rsid w:val="00B73F39"/>
    <w:rsid w:val="00B75CFE"/>
    <w:rsid w:val="00B77064"/>
    <w:rsid w:val="00B7782D"/>
    <w:rsid w:val="00B82156"/>
    <w:rsid w:val="00B8260A"/>
    <w:rsid w:val="00B851BD"/>
    <w:rsid w:val="00B90253"/>
    <w:rsid w:val="00BA0A88"/>
    <w:rsid w:val="00BA56E0"/>
    <w:rsid w:val="00BA75BC"/>
    <w:rsid w:val="00BB5031"/>
    <w:rsid w:val="00BC3D29"/>
    <w:rsid w:val="00BC3E00"/>
    <w:rsid w:val="00BC5DEA"/>
    <w:rsid w:val="00BC741C"/>
    <w:rsid w:val="00BD0B9E"/>
    <w:rsid w:val="00BD0C7A"/>
    <w:rsid w:val="00BD3A9B"/>
    <w:rsid w:val="00BD55BF"/>
    <w:rsid w:val="00BD5C80"/>
    <w:rsid w:val="00BE01C7"/>
    <w:rsid w:val="00BF14F1"/>
    <w:rsid w:val="00BF266C"/>
    <w:rsid w:val="00BF6BDD"/>
    <w:rsid w:val="00BF7B13"/>
    <w:rsid w:val="00BF7FEE"/>
    <w:rsid w:val="00C113F4"/>
    <w:rsid w:val="00C14F02"/>
    <w:rsid w:val="00C16333"/>
    <w:rsid w:val="00C16B8E"/>
    <w:rsid w:val="00C26A5A"/>
    <w:rsid w:val="00C33D28"/>
    <w:rsid w:val="00C3489E"/>
    <w:rsid w:val="00C36701"/>
    <w:rsid w:val="00C37138"/>
    <w:rsid w:val="00C40511"/>
    <w:rsid w:val="00C42C7A"/>
    <w:rsid w:val="00C45C2B"/>
    <w:rsid w:val="00C52717"/>
    <w:rsid w:val="00C535C6"/>
    <w:rsid w:val="00C63252"/>
    <w:rsid w:val="00C6649A"/>
    <w:rsid w:val="00C66765"/>
    <w:rsid w:val="00C702B6"/>
    <w:rsid w:val="00C71020"/>
    <w:rsid w:val="00C724E7"/>
    <w:rsid w:val="00C72578"/>
    <w:rsid w:val="00C77259"/>
    <w:rsid w:val="00C85994"/>
    <w:rsid w:val="00C86FCF"/>
    <w:rsid w:val="00C8732F"/>
    <w:rsid w:val="00C918CB"/>
    <w:rsid w:val="00C92DDA"/>
    <w:rsid w:val="00C951EC"/>
    <w:rsid w:val="00CA301F"/>
    <w:rsid w:val="00CA69D7"/>
    <w:rsid w:val="00CA6FF8"/>
    <w:rsid w:val="00CB3A2A"/>
    <w:rsid w:val="00CC13A7"/>
    <w:rsid w:val="00CC3AD6"/>
    <w:rsid w:val="00CC4C48"/>
    <w:rsid w:val="00CC58F5"/>
    <w:rsid w:val="00CC5CD0"/>
    <w:rsid w:val="00CC6CE4"/>
    <w:rsid w:val="00CD2764"/>
    <w:rsid w:val="00CD2DCB"/>
    <w:rsid w:val="00CE6C58"/>
    <w:rsid w:val="00CF01E8"/>
    <w:rsid w:val="00CF23FF"/>
    <w:rsid w:val="00CF3FC4"/>
    <w:rsid w:val="00CF7198"/>
    <w:rsid w:val="00D00252"/>
    <w:rsid w:val="00D02746"/>
    <w:rsid w:val="00D05798"/>
    <w:rsid w:val="00D06FBA"/>
    <w:rsid w:val="00D11EFA"/>
    <w:rsid w:val="00D127E0"/>
    <w:rsid w:val="00D14DF6"/>
    <w:rsid w:val="00D14E1A"/>
    <w:rsid w:val="00D26F65"/>
    <w:rsid w:val="00D30178"/>
    <w:rsid w:val="00D305F7"/>
    <w:rsid w:val="00D33268"/>
    <w:rsid w:val="00D35C90"/>
    <w:rsid w:val="00D3706B"/>
    <w:rsid w:val="00D47E7A"/>
    <w:rsid w:val="00D47F06"/>
    <w:rsid w:val="00D507F7"/>
    <w:rsid w:val="00D53712"/>
    <w:rsid w:val="00D57DAE"/>
    <w:rsid w:val="00D6048B"/>
    <w:rsid w:val="00D62865"/>
    <w:rsid w:val="00D62E33"/>
    <w:rsid w:val="00D633A8"/>
    <w:rsid w:val="00D63F21"/>
    <w:rsid w:val="00D64CFB"/>
    <w:rsid w:val="00D6529C"/>
    <w:rsid w:val="00D6774C"/>
    <w:rsid w:val="00D758B6"/>
    <w:rsid w:val="00D82077"/>
    <w:rsid w:val="00D83F88"/>
    <w:rsid w:val="00D8517E"/>
    <w:rsid w:val="00D853C1"/>
    <w:rsid w:val="00D854F0"/>
    <w:rsid w:val="00D86742"/>
    <w:rsid w:val="00D94455"/>
    <w:rsid w:val="00D954CF"/>
    <w:rsid w:val="00D973CB"/>
    <w:rsid w:val="00D976DD"/>
    <w:rsid w:val="00DA7F71"/>
    <w:rsid w:val="00DB6684"/>
    <w:rsid w:val="00DC14C8"/>
    <w:rsid w:val="00DC1A55"/>
    <w:rsid w:val="00DD12ED"/>
    <w:rsid w:val="00DD2A1B"/>
    <w:rsid w:val="00DD4808"/>
    <w:rsid w:val="00DD4860"/>
    <w:rsid w:val="00DD5F28"/>
    <w:rsid w:val="00DD6672"/>
    <w:rsid w:val="00DE02BD"/>
    <w:rsid w:val="00DF3054"/>
    <w:rsid w:val="00DF61BE"/>
    <w:rsid w:val="00DF79CD"/>
    <w:rsid w:val="00E00434"/>
    <w:rsid w:val="00E00AF1"/>
    <w:rsid w:val="00E02A34"/>
    <w:rsid w:val="00E03C1A"/>
    <w:rsid w:val="00E05350"/>
    <w:rsid w:val="00E075DF"/>
    <w:rsid w:val="00E26AA5"/>
    <w:rsid w:val="00E31121"/>
    <w:rsid w:val="00E34498"/>
    <w:rsid w:val="00E35C38"/>
    <w:rsid w:val="00E41EF1"/>
    <w:rsid w:val="00E433C6"/>
    <w:rsid w:val="00E5544F"/>
    <w:rsid w:val="00E563BA"/>
    <w:rsid w:val="00E56B7C"/>
    <w:rsid w:val="00E710E2"/>
    <w:rsid w:val="00E721D0"/>
    <w:rsid w:val="00E72B5E"/>
    <w:rsid w:val="00E72E98"/>
    <w:rsid w:val="00E7420C"/>
    <w:rsid w:val="00E7489F"/>
    <w:rsid w:val="00E80348"/>
    <w:rsid w:val="00E80AB9"/>
    <w:rsid w:val="00E81E3E"/>
    <w:rsid w:val="00E828A0"/>
    <w:rsid w:val="00E83955"/>
    <w:rsid w:val="00E85936"/>
    <w:rsid w:val="00EA05DC"/>
    <w:rsid w:val="00EA290B"/>
    <w:rsid w:val="00EA4C07"/>
    <w:rsid w:val="00EB19CA"/>
    <w:rsid w:val="00EB64F5"/>
    <w:rsid w:val="00EB76DD"/>
    <w:rsid w:val="00EB7FDE"/>
    <w:rsid w:val="00EC1D29"/>
    <w:rsid w:val="00EC4A35"/>
    <w:rsid w:val="00ED11F1"/>
    <w:rsid w:val="00ED1711"/>
    <w:rsid w:val="00ED2E40"/>
    <w:rsid w:val="00ED3B27"/>
    <w:rsid w:val="00EE112D"/>
    <w:rsid w:val="00EE2DCE"/>
    <w:rsid w:val="00EF0E05"/>
    <w:rsid w:val="00EF34A8"/>
    <w:rsid w:val="00EF7857"/>
    <w:rsid w:val="00F0633E"/>
    <w:rsid w:val="00F10A6E"/>
    <w:rsid w:val="00F1721A"/>
    <w:rsid w:val="00F21561"/>
    <w:rsid w:val="00F30D94"/>
    <w:rsid w:val="00F3187B"/>
    <w:rsid w:val="00F322CA"/>
    <w:rsid w:val="00F323B6"/>
    <w:rsid w:val="00F324EC"/>
    <w:rsid w:val="00F33AFC"/>
    <w:rsid w:val="00F340F2"/>
    <w:rsid w:val="00F40072"/>
    <w:rsid w:val="00F51CE3"/>
    <w:rsid w:val="00F573DD"/>
    <w:rsid w:val="00F61115"/>
    <w:rsid w:val="00F64297"/>
    <w:rsid w:val="00F6566A"/>
    <w:rsid w:val="00F7304C"/>
    <w:rsid w:val="00F7506A"/>
    <w:rsid w:val="00F75653"/>
    <w:rsid w:val="00F75657"/>
    <w:rsid w:val="00F80DC0"/>
    <w:rsid w:val="00F814FC"/>
    <w:rsid w:val="00F81987"/>
    <w:rsid w:val="00F85273"/>
    <w:rsid w:val="00F863CC"/>
    <w:rsid w:val="00F915AB"/>
    <w:rsid w:val="00F93A9E"/>
    <w:rsid w:val="00F97567"/>
    <w:rsid w:val="00FA280E"/>
    <w:rsid w:val="00FA2FD6"/>
    <w:rsid w:val="00FA6C07"/>
    <w:rsid w:val="00FA701D"/>
    <w:rsid w:val="00FB0ACA"/>
    <w:rsid w:val="00FB1EC6"/>
    <w:rsid w:val="00FC04C0"/>
    <w:rsid w:val="00FC7103"/>
    <w:rsid w:val="00FC739A"/>
    <w:rsid w:val="00FC7F79"/>
    <w:rsid w:val="00FD1301"/>
    <w:rsid w:val="00FD2392"/>
    <w:rsid w:val="00FE1F23"/>
    <w:rsid w:val="00FE2B90"/>
    <w:rsid w:val="00FF4BA3"/>
    <w:rsid w:val="00FF7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492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0371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71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F0E0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40191"/>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84019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713"/>
    <w:rPr>
      <w:rFonts w:ascii="Cambria" w:eastAsia="Times New Roman" w:hAnsi="Cambria" w:cs="Times New Roman"/>
      <w:b/>
      <w:bCs/>
      <w:kern w:val="32"/>
      <w:sz w:val="32"/>
      <w:szCs w:val="32"/>
    </w:rPr>
  </w:style>
  <w:style w:type="character" w:customStyle="1" w:styleId="Heading2Char">
    <w:name w:val="Heading 2 Char"/>
    <w:link w:val="Heading2"/>
    <w:uiPriority w:val="9"/>
    <w:rsid w:val="00603713"/>
    <w:rPr>
      <w:rFonts w:ascii="Cambria" w:eastAsia="Times New Roman" w:hAnsi="Cambria" w:cs="Times New Roman"/>
      <w:b/>
      <w:bCs/>
      <w:i/>
      <w:iCs/>
      <w:sz w:val="28"/>
      <w:szCs w:val="28"/>
    </w:rPr>
  </w:style>
  <w:style w:type="character" w:customStyle="1" w:styleId="Heading3Char">
    <w:name w:val="Heading 3 Char"/>
    <w:link w:val="Heading3"/>
    <w:uiPriority w:val="9"/>
    <w:rsid w:val="00EF0E05"/>
    <w:rPr>
      <w:rFonts w:ascii="Cambria" w:eastAsia="Times New Roman" w:hAnsi="Cambria" w:cs="Times New Roman"/>
      <w:b/>
      <w:bCs/>
      <w:sz w:val="26"/>
      <w:szCs w:val="26"/>
    </w:rPr>
  </w:style>
  <w:style w:type="character" w:customStyle="1" w:styleId="Heading4Char">
    <w:name w:val="Heading 4 Char"/>
    <w:link w:val="Heading4"/>
    <w:uiPriority w:val="9"/>
    <w:rsid w:val="00840191"/>
    <w:rPr>
      <w:rFonts w:ascii="Calibri" w:eastAsia="Times New Roman" w:hAnsi="Calibri" w:cs="Times New Roman"/>
      <w:b/>
      <w:bCs/>
      <w:sz w:val="28"/>
      <w:szCs w:val="28"/>
    </w:rPr>
  </w:style>
  <w:style w:type="character" w:customStyle="1" w:styleId="Heading5Char">
    <w:name w:val="Heading 5 Char"/>
    <w:link w:val="Heading5"/>
    <w:uiPriority w:val="9"/>
    <w:rsid w:val="00840191"/>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485A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A50"/>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CD2DCB"/>
    <w:rPr>
      <w:sz w:val="20"/>
      <w:szCs w:val="20"/>
    </w:rPr>
  </w:style>
  <w:style w:type="character" w:customStyle="1" w:styleId="FootnoteTextChar">
    <w:name w:val="Footnote Text Char"/>
    <w:basedOn w:val="DefaultParagraphFont"/>
    <w:link w:val="FootnoteText"/>
    <w:uiPriority w:val="99"/>
    <w:semiHidden/>
    <w:rsid w:val="00CD2DCB"/>
  </w:style>
  <w:style w:type="character" w:styleId="FootnoteReference">
    <w:name w:val="footnote reference"/>
    <w:uiPriority w:val="99"/>
    <w:semiHidden/>
    <w:unhideWhenUsed/>
    <w:rsid w:val="00CD2DCB"/>
    <w:rPr>
      <w:vertAlign w:val="superscript"/>
    </w:rPr>
  </w:style>
  <w:style w:type="character" w:styleId="Hyperlink">
    <w:name w:val="Hyperlink"/>
    <w:uiPriority w:val="99"/>
    <w:unhideWhenUsed/>
    <w:rsid w:val="00CB3A2A"/>
    <w:rPr>
      <w:rFonts w:ascii="Arial Narrow" w:hAnsi="Arial Narrow"/>
      <w:color w:val="00B5E2"/>
      <w:sz w:val="22"/>
      <w:u w:val="single"/>
    </w:rPr>
  </w:style>
  <w:style w:type="character" w:styleId="FollowedHyperlink">
    <w:name w:val="FollowedHyperlink"/>
    <w:uiPriority w:val="99"/>
    <w:semiHidden/>
    <w:unhideWhenUsed/>
    <w:rsid w:val="00485A50"/>
    <w:rPr>
      <w:color w:val="00B5E2"/>
      <w:u w:val="single"/>
    </w:rPr>
  </w:style>
  <w:style w:type="paragraph" w:styleId="TOC1">
    <w:name w:val="toc 1"/>
    <w:basedOn w:val="Normal"/>
    <w:next w:val="Normal"/>
    <w:autoRedefine/>
    <w:uiPriority w:val="39"/>
    <w:unhideWhenUsed/>
    <w:rsid w:val="000F1815"/>
    <w:pPr>
      <w:tabs>
        <w:tab w:val="right" w:leader="dot" w:pos="9350"/>
      </w:tabs>
    </w:pPr>
    <w:rPr>
      <w:rFonts w:ascii="Arial Narrow" w:hAnsi="Arial Narrow"/>
      <w:noProof/>
    </w:rPr>
  </w:style>
  <w:style w:type="paragraph" w:customStyle="1" w:styleId="Subhead01">
    <w:name w:val="Subhead 01"/>
    <w:basedOn w:val="Heading1"/>
    <w:link w:val="Subhead01Char"/>
    <w:qFormat/>
    <w:rsid w:val="00FA280E"/>
    <w:rPr>
      <w:rFonts w:ascii="Arial Narrow" w:hAnsi="Arial Narrow"/>
      <w:color w:val="08416D"/>
      <w:sz w:val="24"/>
      <w:szCs w:val="24"/>
    </w:rPr>
  </w:style>
  <w:style w:type="character" w:customStyle="1" w:styleId="Subhead01Char">
    <w:name w:val="Subhead 01 Char"/>
    <w:basedOn w:val="Heading1Char"/>
    <w:link w:val="Subhead01"/>
    <w:rsid w:val="00FA280E"/>
    <w:rPr>
      <w:rFonts w:ascii="Arial Narrow" w:eastAsia="Times New Roman" w:hAnsi="Arial Narrow" w:cs="Times New Roman"/>
      <w:b/>
      <w:bCs/>
      <w:color w:val="08416D"/>
      <w:kern w:val="32"/>
      <w:sz w:val="24"/>
      <w:szCs w:val="24"/>
    </w:rPr>
  </w:style>
  <w:style w:type="paragraph" w:customStyle="1" w:styleId="Body01">
    <w:name w:val="Body 01"/>
    <w:basedOn w:val="Normal"/>
    <w:qFormat/>
    <w:rsid w:val="00FA280E"/>
    <w:pPr>
      <w:spacing w:line="288" w:lineRule="auto"/>
    </w:pPr>
    <w:rPr>
      <w:rFonts w:ascii="Arial Narrow" w:hAnsi="Arial Narrow"/>
      <w:color w:val="404040"/>
    </w:rPr>
  </w:style>
  <w:style w:type="paragraph" w:customStyle="1" w:styleId="TableTitle">
    <w:name w:val="Table Title"/>
    <w:basedOn w:val="Normal"/>
    <w:qFormat/>
    <w:rsid w:val="00CA301F"/>
    <w:pPr>
      <w:spacing w:before="360"/>
    </w:pPr>
    <w:rPr>
      <w:rFonts w:ascii="Arial Narrow" w:hAnsi="Arial Narrow"/>
      <w:b/>
      <w:color w:val="08416D"/>
    </w:rPr>
  </w:style>
  <w:style w:type="paragraph" w:customStyle="1" w:styleId="TableSourceInfo">
    <w:name w:val="Table Source Info"/>
    <w:basedOn w:val="Normal"/>
    <w:qFormat/>
    <w:rsid w:val="002C7684"/>
    <w:pPr>
      <w:spacing w:before="120" w:after="0"/>
    </w:pPr>
    <w:rPr>
      <w:rFonts w:ascii="Arial Narrow" w:hAnsi="Arial Narrow"/>
      <w:color w:val="404040"/>
      <w:sz w:val="18"/>
      <w:szCs w:val="18"/>
    </w:rPr>
  </w:style>
  <w:style w:type="paragraph" w:customStyle="1" w:styleId="TOCA-Head">
    <w:name w:val="TOC A-Head"/>
    <w:basedOn w:val="Normal"/>
    <w:qFormat/>
    <w:rsid w:val="007A7484"/>
    <w:rPr>
      <w:rFonts w:ascii="Arial Narrow" w:hAnsi="Arial Narrow"/>
      <w:color w:val="08416D"/>
      <w:sz w:val="40"/>
      <w:szCs w:val="40"/>
    </w:rPr>
  </w:style>
  <w:style w:type="paragraph" w:customStyle="1" w:styleId="TOCB-Head">
    <w:name w:val="TOC B-Head"/>
    <w:basedOn w:val="Normal"/>
    <w:qFormat/>
    <w:rsid w:val="007A7484"/>
    <w:rPr>
      <w:rFonts w:ascii="Arial Narrow" w:hAnsi="Arial Narrow"/>
      <w:b/>
      <w:bCs/>
      <w:caps/>
      <w:color w:val="F47F18"/>
      <w:sz w:val="28"/>
      <w:szCs w:val="28"/>
    </w:rPr>
  </w:style>
  <w:style w:type="character" w:customStyle="1" w:styleId="Body01Italic">
    <w:name w:val="Body 01 Italic"/>
    <w:basedOn w:val="DefaultParagraphFont"/>
    <w:uiPriority w:val="1"/>
    <w:qFormat/>
    <w:rsid w:val="007A7484"/>
    <w:rPr>
      <w:i/>
    </w:rPr>
  </w:style>
  <w:style w:type="paragraph" w:customStyle="1" w:styleId="BulletFirst">
    <w:name w:val="Bullet First"/>
    <w:basedOn w:val="Body01"/>
    <w:qFormat/>
    <w:rsid w:val="00CB3A2A"/>
    <w:pPr>
      <w:numPr>
        <w:numId w:val="9"/>
      </w:numPr>
      <w:spacing w:after="0"/>
    </w:pPr>
  </w:style>
  <w:style w:type="paragraph" w:customStyle="1" w:styleId="Bullet">
    <w:name w:val="Bullet"/>
    <w:basedOn w:val="Body01"/>
    <w:qFormat/>
    <w:rsid w:val="00CB3A2A"/>
    <w:pPr>
      <w:spacing w:after="0"/>
      <w:ind w:left="720" w:hanging="360"/>
    </w:pPr>
  </w:style>
  <w:style w:type="paragraph" w:customStyle="1" w:styleId="BulletLast">
    <w:name w:val="Bullet Last"/>
    <w:basedOn w:val="Body01"/>
    <w:qFormat/>
    <w:rsid w:val="00CB3A2A"/>
    <w:pPr>
      <w:ind w:left="720" w:hanging="360"/>
    </w:pPr>
  </w:style>
  <w:style w:type="paragraph" w:customStyle="1" w:styleId="TableHeader">
    <w:name w:val="Table Header"/>
    <w:basedOn w:val="Normal"/>
    <w:qFormat/>
    <w:rsid w:val="00485A50"/>
    <w:pPr>
      <w:keepNext/>
      <w:keepLines/>
      <w:widowControl w:val="0"/>
      <w:autoSpaceDE w:val="0"/>
      <w:autoSpaceDN w:val="0"/>
      <w:adjustRightInd w:val="0"/>
      <w:spacing w:after="40" w:line="240" w:lineRule="auto"/>
    </w:pPr>
    <w:rPr>
      <w:rFonts w:ascii="Arial Narrow" w:hAnsi="Arial Narrow" w:cs="Arial"/>
      <w:b/>
      <w:bCs/>
      <w:caps/>
      <w:color w:val="404040"/>
      <w:sz w:val="20"/>
      <w:szCs w:val="20"/>
    </w:rPr>
  </w:style>
  <w:style w:type="paragraph" w:customStyle="1" w:styleId="TableText">
    <w:name w:val="Table Text"/>
    <w:basedOn w:val="Normal"/>
    <w:qFormat/>
    <w:rsid w:val="00485A50"/>
    <w:pPr>
      <w:keepNext/>
      <w:keepLines/>
      <w:widowControl w:val="0"/>
      <w:autoSpaceDE w:val="0"/>
      <w:autoSpaceDN w:val="0"/>
      <w:adjustRightInd w:val="0"/>
      <w:spacing w:before="60" w:after="60" w:line="240" w:lineRule="auto"/>
    </w:pPr>
    <w:rPr>
      <w:rFonts w:ascii="Arial Narrow" w:hAnsi="Arial Narrow" w:cs="Arial"/>
      <w:color w:val="404041"/>
      <w:sz w:val="20"/>
      <w:szCs w:val="20"/>
    </w:rPr>
  </w:style>
  <w:style w:type="paragraph" w:customStyle="1" w:styleId="TOCLineItem">
    <w:name w:val="TOC Line Item"/>
    <w:basedOn w:val="Normal"/>
    <w:qFormat/>
    <w:rsid w:val="00216FDC"/>
    <w:pPr>
      <w:tabs>
        <w:tab w:val="right" w:leader="dot" w:pos="9350"/>
      </w:tabs>
    </w:pPr>
    <w:rPr>
      <w:rFonts w:ascii="Arial Narrow" w:hAnsi="Arial Narrow"/>
      <w:noProof/>
      <w:color w:val="404040"/>
    </w:rPr>
  </w:style>
  <w:style w:type="character" w:customStyle="1" w:styleId="TOCPageNumber">
    <w:name w:val="TOC Page Number"/>
    <w:basedOn w:val="DefaultParagraphFont"/>
    <w:uiPriority w:val="1"/>
    <w:qFormat/>
    <w:rsid w:val="00216FDC"/>
    <w:rPr>
      <w:rFonts w:ascii="Arial Narrow" w:hAnsi="Arial Narrow"/>
      <w:b/>
      <w:color w:val="EF6A14"/>
      <w:sz w:val="24"/>
      <w:szCs w:val="24"/>
    </w:rPr>
  </w:style>
  <w:style w:type="paragraph" w:styleId="Header">
    <w:name w:val="header"/>
    <w:basedOn w:val="Normal"/>
    <w:link w:val="HeaderChar"/>
    <w:uiPriority w:val="99"/>
    <w:unhideWhenUsed/>
    <w:rsid w:val="000D37C6"/>
    <w:pPr>
      <w:tabs>
        <w:tab w:val="center" w:pos="4320"/>
        <w:tab w:val="right" w:pos="8640"/>
      </w:tabs>
      <w:spacing w:after="0" w:line="240" w:lineRule="auto"/>
    </w:pPr>
  </w:style>
  <w:style w:type="paragraph" w:customStyle="1" w:styleId="TableTextBD">
    <w:name w:val="Table Text BD"/>
    <w:basedOn w:val="TableText"/>
    <w:qFormat/>
    <w:rsid w:val="004A306B"/>
    <w:rPr>
      <w:b/>
    </w:rPr>
  </w:style>
  <w:style w:type="character" w:customStyle="1" w:styleId="Body01Bold">
    <w:name w:val="Body 01 Bold"/>
    <w:basedOn w:val="DefaultParagraphFont"/>
    <w:uiPriority w:val="1"/>
    <w:qFormat/>
    <w:rsid w:val="004A306B"/>
    <w:rPr>
      <w:rFonts w:ascii="Arial Narrow" w:hAnsi="Arial Narrow"/>
      <w:b/>
      <w:sz w:val="22"/>
    </w:rPr>
  </w:style>
  <w:style w:type="character" w:customStyle="1" w:styleId="HeaderChar">
    <w:name w:val="Header Char"/>
    <w:basedOn w:val="DefaultParagraphFont"/>
    <w:link w:val="Header"/>
    <w:uiPriority w:val="99"/>
    <w:rsid w:val="000D37C6"/>
    <w:rPr>
      <w:sz w:val="22"/>
      <w:szCs w:val="22"/>
    </w:rPr>
  </w:style>
  <w:style w:type="paragraph" w:styleId="Footer">
    <w:name w:val="footer"/>
    <w:basedOn w:val="Normal"/>
    <w:link w:val="FooterChar"/>
    <w:uiPriority w:val="99"/>
    <w:unhideWhenUsed/>
    <w:rsid w:val="000D37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D37C6"/>
    <w:rPr>
      <w:sz w:val="22"/>
      <w:szCs w:val="22"/>
    </w:rPr>
  </w:style>
  <w:style w:type="character" w:styleId="PageNumber">
    <w:name w:val="page number"/>
    <w:basedOn w:val="DefaultParagraphFont"/>
    <w:uiPriority w:val="99"/>
    <w:semiHidden/>
    <w:unhideWhenUsed/>
    <w:rsid w:val="00541D0D"/>
  </w:style>
  <w:style w:type="character" w:styleId="IntenseEmphasis">
    <w:name w:val="Intense Emphasis"/>
    <w:basedOn w:val="DefaultParagraphFont"/>
    <w:uiPriority w:val="21"/>
    <w:qFormat/>
    <w:rsid w:val="00A0123A"/>
    <w:rPr>
      <w:b/>
      <w:bCs/>
      <w:i/>
      <w:iCs/>
      <w:color w:val="4F81BD" w:themeColor="accent1"/>
    </w:rPr>
  </w:style>
  <w:style w:type="paragraph" w:styleId="ListParagraph">
    <w:name w:val="List Paragraph"/>
    <w:basedOn w:val="Normal"/>
    <w:uiPriority w:val="34"/>
    <w:qFormat/>
    <w:rsid w:val="00A0123A"/>
    <w:pPr>
      <w:spacing w:after="160" w:line="259" w:lineRule="auto"/>
      <w:ind w:left="720"/>
      <w:contextualSpacing/>
    </w:pPr>
    <w:rPr>
      <w:rFonts w:cs="Calibri"/>
    </w:rPr>
  </w:style>
  <w:style w:type="character" w:styleId="Emphasis">
    <w:name w:val="Emphasis"/>
    <w:basedOn w:val="DefaultParagraphFont"/>
    <w:uiPriority w:val="20"/>
    <w:qFormat/>
    <w:rsid w:val="00A70BA0"/>
    <w:rPr>
      <w:i/>
      <w:iCs/>
    </w:rPr>
  </w:style>
  <w:style w:type="paragraph" w:styleId="NormalWeb">
    <w:name w:val="Normal (Web)"/>
    <w:basedOn w:val="Normal"/>
    <w:uiPriority w:val="99"/>
    <w:semiHidden/>
    <w:unhideWhenUsed/>
    <w:rsid w:val="00E34498"/>
    <w:pPr>
      <w:spacing w:before="100" w:beforeAutospacing="1" w:after="100" w:afterAutospacing="1" w:line="240" w:lineRule="auto"/>
    </w:pPr>
    <w:rPr>
      <w:rFonts w:ascii="Times New Roman" w:eastAsiaTheme="minorEastAsia" w:hAnsi="Times New Roman"/>
      <w:sz w:val="24"/>
      <w:szCs w:val="24"/>
    </w:rPr>
  </w:style>
  <w:style w:type="paragraph" w:styleId="NoSpacing">
    <w:name w:val="No Spacing"/>
    <w:uiPriority w:val="1"/>
    <w:qFormat/>
    <w:rsid w:val="00E34498"/>
    <w:rPr>
      <w:rFonts w:cs="Calibri"/>
      <w:sz w:val="22"/>
      <w:szCs w:val="22"/>
    </w:rPr>
  </w:style>
  <w:style w:type="paragraph" w:customStyle="1" w:styleId="A-HeadOrange">
    <w:name w:val="A-Head Orange"/>
    <w:basedOn w:val="Heading1"/>
    <w:link w:val="A-HeadOrangeChar"/>
    <w:qFormat/>
    <w:rsid w:val="00D633A8"/>
    <w:pPr>
      <w:spacing w:after="200" w:line="288" w:lineRule="auto"/>
    </w:pPr>
    <w:rPr>
      <w:rFonts w:ascii="Arial Narrow" w:hAnsi="Arial Narrow"/>
      <w:b w:val="0"/>
      <w:bCs w:val="0"/>
      <w:color w:val="F7921E"/>
      <w:sz w:val="40"/>
      <w:szCs w:val="40"/>
    </w:rPr>
  </w:style>
  <w:style w:type="character" w:customStyle="1" w:styleId="A-HeadOrangeChar">
    <w:name w:val="A-Head Orange Char"/>
    <w:basedOn w:val="Heading1Char"/>
    <w:link w:val="A-HeadOrange"/>
    <w:rsid w:val="00D633A8"/>
    <w:rPr>
      <w:rFonts w:ascii="Arial Narrow" w:eastAsia="Times New Roman" w:hAnsi="Arial Narrow" w:cs="Times New Roman"/>
      <w:b w:val="0"/>
      <w:bCs w:val="0"/>
      <w:color w:val="F7921E"/>
      <w:kern w:val="32"/>
      <w:sz w:val="40"/>
      <w:szCs w:val="40"/>
    </w:rPr>
  </w:style>
  <w:style w:type="paragraph" w:customStyle="1" w:styleId="B-Head">
    <w:name w:val="B-Head"/>
    <w:autoRedefine/>
    <w:qFormat/>
    <w:rsid w:val="004F0164"/>
    <w:pPr>
      <w:spacing w:after="200" w:line="288" w:lineRule="auto"/>
    </w:pPr>
    <w:rPr>
      <w:rFonts w:ascii="Arial Narrow" w:hAnsi="Arial Narrow"/>
      <w:b/>
      <w:bCs/>
      <w:caps/>
      <w:color w:val="F7921E"/>
      <w:sz w:val="28"/>
      <w:szCs w:val="28"/>
    </w:rPr>
  </w:style>
  <w:style w:type="character" w:styleId="CommentReference">
    <w:name w:val="annotation reference"/>
    <w:basedOn w:val="DefaultParagraphFont"/>
    <w:uiPriority w:val="99"/>
    <w:semiHidden/>
    <w:unhideWhenUsed/>
    <w:rsid w:val="004F0164"/>
    <w:rPr>
      <w:sz w:val="16"/>
      <w:szCs w:val="16"/>
    </w:rPr>
  </w:style>
  <w:style w:type="paragraph" w:styleId="CommentText">
    <w:name w:val="annotation text"/>
    <w:basedOn w:val="Normal"/>
    <w:link w:val="CommentTextChar"/>
    <w:uiPriority w:val="99"/>
    <w:semiHidden/>
    <w:unhideWhenUsed/>
    <w:rsid w:val="004F0164"/>
    <w:pPr>
      <w:spacing w:line="240" w:lineRule="auto"/>
    </w:pPr>
    <w:rPr>
      <w:sz w:val="20"/>
      <w:szCs w:val="20"/>
    </w:rPr>
  </w:style>
  <w:style w:type="character" w:customStyle="1" w:styleId="CommentTextChar">
    <w:name w:val="Comment Text Char"/>
    <w:basedOn w:val="DefaultParagraphFont"/>
    <w:link w:val="CommentText"/>
    <w:uiPriority w:val="99"/>
    <w:semiHidden/>
    <w:rsid w:val="004F0164"/>
  </w:style>
  <w:style w:type="paragraph" w:styleId="CommentSubject">
    <w:name w:val="annotation subject"/>
    <w:basedOn w:val="CommentText"/>
    <w:next w:val="CommentText"/>
    <w:link w:val="CommentSubjectChar"/>
    <w:uiPriority w:val="99"/>
    <w:semiHidden/>
    <w:unhideWhenUsed/>
    <w:rsid w:val="004F0164"/>
    <w:rPr>
      <w:b/>
      <w:bCs/>
    </w:rPr>
  </w:style>
  <w:style w:type="character" w:customStyle="1" w:styleId="CommentSubjectChar">
    <w:name w:val="Comment Subject Char"/>
    <w:basedOn w:val="CommentTextChar"/>
    <w:link w:val="CommentSubject"/>
    <w:uiPriority w:val="99"/>
    <w:semiHidden/>
    <w:rsid w:val="004F01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0371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71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F0E0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40191"/>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84019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713"/>
    <w:rPr>
      <w:rFonts w:ascii="Cambria" w:eastAsia="Times New Roman" w:hAnsi="Cambria" w:cs="Times New Roman"/>
      <w:b/>
      <w:bCs/>
      <w:kern w:val="32"/>
      <w:sz w:val="32"/>
      <w:szCs w:val="32"/>
    </w:rPr>
  </w:style>
  <w:style w:type="character" w:customStyle="1" w:styleId="Heading2Char">
    <w:name w:val="Heading 2 Char"/>
    <w:link w:val="Heading2"/>
    <w:uiPriority w:val="9"/>
    <w:rsid w:val="00603713"/>
    <w:rPr>
      <w:rFonts w:ascii="Cambria" w:eastAsia="Times New Roman" w:hAnsi="Cambria" w:cs="Times New Roman"/>
      <w:b/>
      <w:bCs/>
      <w:i/>
      <w:iCs/>
      <w:sz w:val="28"/>
      <w:szCs w:val="28"/>
    </w:rPr>
  </w:style>
  <w:style w:type="character" w:customStyle="1" w:styleId="Heading3Char">
    <w:name w:val="Heading 3 Char"/>
    <w:link w:val="Heading3"/>
    <w:uiPriority w:val="9"/>
    <w:rsid w:val="00EF0E05"/>
    <w:rPr>
      <w:rFonts w:ascii="Cambria" w:eastAsia="Times New Roman" w:hAnsi="Cambria" w:cs="Times New Roman"/>
      <w:b/>
      <w:bCs/>
      <w:sz w:val="26"/>
      <w:szCs w:val="26"/>
    </w:rPr>
  </w:style>
  <w:style w:type="character" w:customStyle="1" w:styleId="Heading4Char">
    <w:name w:val="Heading 4 Char"/>
    <w:link w:val="Heading4"/>
    <w:uiPriority w:val="9"/>
    <w:rsid w:val="00840191"/>
    <w:rPr>
      <w:rFonts w:ascii="Calibri" w:eastAsia="Times New Roman" w:hAnsi="Calibri" w:cs="Times New Roman"/>
      <w:b/>
      <w:bCs/>
      <w:sz w:val="28"/>
      <w:szCs w:val="28"/>
    </w:rPr>
  </w:style>
  <w:style w:type="character" w:customStyle="1" w:styleId="Heading5Char">
    <w:name w:val="Heading 5 Char"/>
    <w:link w:val="Heading5"/>
    <w:uiPriority w:val="9"/>
    <w:rsid w:val="00840191"/>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485A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A50"/>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CD2DCB"/>
    <w:rPr>
      <w:sz w:val="20"/>
      <w:szCs w:val="20"/>
    </w:rPr>
  </w:style>
  <w:style w:type="character" w:customStyle="1" w:styleId="FootnoteTextChar">
    <w:name w:val="Footnote Text Char"/>
    <w:basedOn w:val="DefaultParagraphFont"/>
    <w:link w:val="FootnoteText"/>
    <w:uiPriority w:val="99"/>
    <w:semiHidden/>
    <w:rsid w:val="00CD2DCB"/>
  </w:style>
  <w:style w:type="character" w:styleId="FootnoteReference">
    <w:name w:val="footnote reference"/>
    <w:uiPriority w:val="99"/>
    <w:semiHidden/>
    <w:unhideWhenUsed/>
    <w:rsid w:val="00CD2DCB"/>
    <w:rPr>
      <w:vertAlign w:val="superscript"/>
    </w:rPr>
  </w:style>
  <w:style w:type="character" w:styleId="Hyperlink">
    <w:name w:val="Hyperlink"/>
    <w:uiPriority w:val="99"/>
    <w:unhideWhenUsed/>
    <w:rsid w:val="00CB3A2A"/>
    <w:rPr>
      <w:rFonts w:ascii="Arial Narrow" w:hAnsi="Arial Narrow"/>
      <w:color w:val="00B5E2"/>
      <w:sz w:val="22"/>
      <w:u w:val="single"/>
    </w:rPr>
  </w:style>
  <w:style w:type="character" w:styleId="FollowedHyperlink">
    <w:name w:val="FollowedHyperlink"/>
    <w:uiPriority w:val="99"/>
    <w:semiHidden/>
    <w:unhideWhenUsed/>
    <w:rsid w:val="00485A50"/>
    <w:rPr>
      <w:color w:val="00B5E2"/>
      <w:u w:val="single"/>
    </w:rPr>
  </w:style>
  <w:style w:type="paragraph" w:styleId="TOC1">
    <w:name w:val="toc 1"/>
    <w:basedOn w:val="Normal"/>
    <w:next w:val="Normal"/>
    <w:autoRedefine/>
    <w:uiPriority w:val="39"/>
    <w:unhideWhenUsed/>
    <w:rsid w:val="000F1815"/>
    <w:pPr>
      <w:tabs>
        <w:tab w:val="right" w:leader="dot" w:pos="9350"/>
      </w:tabs>
    </w:pPr>
    <w:rPr>
      <w:rFonts w:ascii="Arial Narrow" w:hAnsi="Arial Narrow"/>
      <w:noProof/>
    </w:rPr>
  </w:style>
  <w:style w:type="paragraph" w:customStyle="1" w:styleId="Subhead01">
    <w:name w:val="Subhead 01"/>
    <w:basedOn w:val="Heading1"/>
    <w:link w:val="Subhead01Char"/>
    <w:qFormat/>
    <w:rsid w:val="00FA280E"/>
    <w:rPr>
      <w:rFonts w:ascii="Arial Narrow" w:hAnsi="Arial Narrow"/>
      <w:color w:val="08416D"/>
      <w:sz w:val="24"/>
      <w:szCs w:val="24"/>
    </w:rPr>
  </w:style>
  <w:style w:type="character" w:customStyle="1" w:styleId="Subhead01Char">
    <w:name w:val="Subhead 01 Char"/>
    <w:basedOn w:val="Heading1Char"/>
    <w:link w:val="Subhead01"/>
    <w:rsid w:val="00FA280E"/>
    <w:rPr>
      <w:rFonts w:ascii="Arial Narrow" w:eastAsia="Times New Roman" w:hAnsi="Arial Narrow" w:cs="Times New Roman"/>
      <w:b/>
      <w:bCs/>
      <w:color w:val="08416D"/>
      <w:kern w:val="32"/>
      <w:sz w:val="24"/>
      <w:szCs w:val="24"/>
    </w:rPr>
  </w:style>
  <w:style w:type="paragraph" w:customStyle="1" w:styleId="Body01">
    <w:name w:val="Body 01"/>
    <w:basedOn w:val="Normal"/>
    <w:qFormat/>
    <w:rsid w:val="00FA280E"/>
    <w:pPr>
      <w:spacing w:line="288" w:lineRule="auto"/>
    </w:pPr>
    <w:rPr>
      <w:rFonts w:ascii="Arial Narrow" w:hAnsi="Arial Narrow"/>
      <w:color w:val="404040"/>
    </w:rPr>
  </w:style>
  <w:style w:type="paragraph" w:customStyle="1" w:styleId="TableTitle">
    <w:name w:val="Table Title"/>
    <w:basedOn w:val="Normal"/>
    <w:qFormat/>
    <w:rsid w:val="00CA301F"/>
    <w:pPr>
      <w:spacing w:before="360"/>
    </w:pPr>
    <w:rPr>
      <w:rFonts w:ascii="Arial Narrow" w:hAnsi="Arial Narrow"/>
      <w:b/>
      <w:color w:val="08416D"/>
    </w:rPr>
  </w:style>
  <w:style w:type="paragraph" w:customStyle="1" w:styleId="TableSourceInfo">
    <w:name w:val="Table Source Info"/>
    <w:basedOn w:val="Normal"/>
    <w:qFormat/>
    <w:rsid w:val="002C7684"/>
    <w:pPr>
      <w:spacing w:before="120" w:after="0"/>
    </w:pPr>
    <w:rPr>
      <w:rFonts w:ascii="Arial Narrow" w:hAnsi="Arial Narrow"/>
      <w:color w:val="404040"/>
      <w:sz w:val="18"/>
      <w:szCs w:val="18"/>
    </w:rPr>
  </w:style>
  <w:style w:type="paragraph" w:customStyle="1" w:styleId="TOCA-Head">
    <w:name w:val="TOC A-Head"/>
    <w:basedOn w:val="Normal"/>
    <w:qFormat/>
    <w:rsid w:val="007A7484"/>
    <w:rPr>
      <w:rFonts w:ascii="Arial Narrow" w:hAnsi="Arial Narrow"/>
      <w:color w:val="08416D"/>
      <w:sz w:val="40"/>
      <w:szCs w:val="40"/>
    </w:rPr>
  </w:style>
  <w:style w:type="paragraph" w:customStyle="1" w:styleId="TOCB-Head">
    <w:name w:val="TOC B-Head"/>
    <w:basedOn w:val="Normal"/>
    <w:qFormat/>
    <w:rsid w:val="007A7484"/>
    <w:rPr>
      <w:rFonts w:ascii="Arial Narrow" w:hAnsi="Arial Narrow"/>
      <w:b/>
      <w:bCs/>
      <w:caps/>
      <w:color w:val="F47F18"/>
      <w:sz w:val="28"/>
      <w:szCs w:val="28"/>
    </w:rPr>
  </w:style>
  <w:style w:type="character" w:customStyle="1" w:styleId="Body01Italic">
    <w:name w:val="Body 01 Italic"/>
    <w:basedOn w:val="DefaultParagraphFont"/>
    <w:uiPriority w:val="1"/>
    <w:qFormat/>
    <w:rsid w:val="007A7484"/>
    <w:rPr>
      <w:i/>
    </w:rPr>
  </w:style>
  <w:style w:type="paragraph" w:customStyle="1" w:styleId="BulletFirst">
    <w:name w:val="Bullet First"/>
    <w:basedOn w:val="Body01"/>
    <w:qFormat/>
    <w:rsid w:val="00CB3A2A"/>
    <w:pPr>
      <w:numPr>
        <w:numId w:val="9"/>
      </w:numPr>
      <w:spacing w:after="0"/>
    </w:pPr>
  </w:style>
  <w:style w:type="paragraph" w:customStyle="1" w:styleId="Bullet">
    <w:name w:val="Bullet"/>
    <w:basedOn w:val="Body01"/>
    <w:qFormat/>
    <w:rsid w:val="00CB3A2A"/>
    <w:pPr>
      <w:spacing w:after="0"/>
      <w:ind w:left="720" w:hanging="360"/>
    </w:pPr>
  </w:style>
  <w:style w:type="paragraph" w:customStyle="1" w:styleId="BulletLast">
    <w:name w:val="Bullet Last"/>
    <w:basedOn w:val="Body01"/>
    <w:qFormat/>
    <w:rsid w:val="00CB3A2A"/>
    <w:pPr>
      <w:ind w:left="720" w:hanging="360"/>
    </w:pPr>
  </w:style>
  <w:style w:type="paragraph" w:customStyle="1" w:styleId="TableHeader">
    <w:name w:val="Table Header"/>
    <w:basedOn w:val="Normal"/>
    <w:qFormat/>
    <w:rsid w:val="00485A50"/>
    <w:pPr>
      <w:keepNext/>
      <w:keepLines/>
      <w:widowControl w:val="0"/>
      <w:autoSpaceDE w:val="0"/>
      <w:autoSpaceDN w:val="0"/>
      <w:adjustRightInd w:val="0"/>
      <w:spacing w:after="40" w:line="240" w:lineRule="auto"/>
    </w:pPr>
    <w:rPr>
      <w:rFonts w:ascii="Arial Narrow" w:hAnsi="Arial Narrow" w:cs="Arial"/>
      <w:b/>
      <w:bCs/>
      <w:caps/>
      <w:color w:val="404040"/>
      <w:sz w:val="20"/>
      <w:szCs w:val="20"/>
    </w:rPr>
  </w:style>
  <w:style w:type="paragraph" w:customStyle="1" w:styleId="TableText">
    <w:name w:val="Table Text"/>
    <w:basedOn w:val="Normal"/>
    <w:qFormat/>
    <w:rsid w:val="00485A50"/>
    <w:pPr>
      <w:keepNext/>
      <w:keepLines/>
      <w:widowControl w:val="0"/>
      <w:autoSpaceDE w:val="0"/>
      <w:autoSpaceDN w:val="0"/>
      <w:adjustRightInd w:val="0"/>
      <w:spacing w:before="60" w:after="60" w:line="240" w:lineRule="auto"/>
    </w:pPr>
    <w:rPr>
      <w:rFonts w:ascii="Arial Narrow" w:hAnsi="Arial Narrow" w:cs="Arial"/>
      <w:color w:val="404041"/>
      <w:sz w:val="20"/>
      <w:szCs w:val="20"/>
    </w:rPr>
  </w:style>
  <w:style w:type="paragraph" w:customStyle="1" w:styleId="TOCLineItem">
    <w:name w:val="TOC Line Item"/>
    <w:basedOn w:val="Normal"/>
    <w:qFormat/>
    <w:rsid w:val="00216FDC"/>
    <w:pPr>
      <w:tabs>
        <w:tab w:val="right" w:leader="dot" w:pos="9350"/>
      </w:tabs>
    </w:pPr>
    <w:rPr>
      <w:rFonts w:ascii="Arial Narrow" w:hAnsi="Arial Narrow"/>
      <w:noProof/>
      <w:color w:val="404040"/>
    </w:rPr>
  </w:style>
  <w:style w:type="character" w:customStyle="1" w:styleId="TOCPageNumber">
    <w:name w:val="TOC Page Number"/>
    <w:basedOn w:val="DefaultParagraphFont"/>
    <w:uiPriority w:val="1"/>
    <w:qFormat/>
    <w:rsid w:val="00216FDC"/>
    <w:rPr>
      <w:rFonts w:ascii="Arial Narrow" w:hAnsi="Arial Narrow"/>
      <w:b/>
      <w:color w:val="EF6A14"/>
      <w:sz w:val="24"/>
      <w:szCs w:val="24"/>
    </w:rPr>
  </w:style>
  <w:style w:type="paragraph" w:styleId="Header">
    <w:name w:val="header"/>
    <w:basedOn w:val="Normal"/>
    <w:link w:val="HeaderChar"/>
    <w:uiPriority w:val="99"/>
    <w:unhideWhenUsed/>
    <w:rsid w:val="000D37C6"/>
    <w:pPr>
      <w:tabs>
        <w:tab w:val="center" w:pos="4320"/>
        <w:tab w:val="right" w:pos="8640"/>
      </w:tabs>
      <w:spacing w:after="0" w:line="240" w:lineRule="auto"/>
    </w:pPr>
  </w:style>
  <w:style w:type="paragraph" w:customStyle="1" w:styleId="TableTextBD">
    <w:name w:val="Table Text BD"/>
    <w:basedOn w:val="TableText"/>
    <w:qFormat/>
    <w:rsid w:val="004A306B"/>
    <w:rPr>
      <w:b/>
    </w:rPr>
  </w:style>
  <w:style w:type="character" w:customStyle="1" w:styleId="Body01Bold">
    <w:name w:val="Body 01 Bold"/>
    <w:basedOn w:val="DefaultParagraphFont"/>
    <w:uiPriority w:val="1"/>
    <w:qFormat/>
    <w:rsid w:val="004A306B"/>
    <w:rPr>
      <w:rFonts w:ascii="Arial Narrow" w:hAnsi="Arial Narrow"/>
      <w:b/>
      <w:sz w:val="22"/>
    </w:rPr>
  </w:style>
  <w:style w:type="character" w:customStyle="1" w:styleId="HeaderChar">
    <w:name w:val="Header Char"/>
    <w:basedOn w:val="DefaultParagraphFont"/>
    <w:link w:val="Header"/>
    <w:uiPriority w:val="99"/>
    <w:rsid w:val="000D37C6"/>
    <w:rPr>
      <w:sz w:val="22"/>
      <w:szCs w:val="22"/>
    </w:rPr>
  </w:style>
  <w:style w:type="paragraph" w:styleId="Footer">
    <w:name w:val="footer"/>
    <w:basedOn w:val="Normal"/>
    <w:link w:val="FooterChar"/>
    <w:uiPriority w:val="99"/>
    <w:unhideWhenUsed/>
    <w:rsid w:val="000D37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D37C6"/>
    <w:rPr>
      <w:sz w:val="22"/>
      <w:szCs w:val="22"/>
    </w:rPr>
  </w:style>
  <w:style w:type="character" w:styleId="PageNumber">
    <w:name w:val="page number"/>
    <w:basedOn w:val="DefaultParagraphFont"/>
    <w:uiPriority w:val="99"/>
    <w:semiHidden/>
    <w:unhideWhenUsed/>
    <w:rsid w:val="00541D0D"/>
  </w:style>
  <w:style w:type="character" w:styleId="IntenseEmphasis">
    <w:name w:val="Intense Emphasis"/>
    <w:basedOn w:val="DefaultParagraphFont"/>
    <w:uiPriority w:val="21"/>
    <w:qFormat/>
    <w:rsid w:val="00A0123A"/>
    <w:rPr>
      <w:b/>
      <w:bCs/>
      <w:i/>
      <w:iCs/>
      <w:color w:val="4F81BD" w:themeColor="accent1"/>
    </w:rPr>
  </w:style>
  <w:style w:type="paragraph" w:styleId="ListParagraph">
    <w:name w:val="List Paragraph"/>
    <w:basedOn w:val="Normal"/>
    <w:uiPriority w:val="34"/>
    <w:qFormat/>
    <w:rsid w:val="00A0123A"/>
    <w:pPr>
      <w:spacing w:after="160" w:line="259" w:lineRule="auto"/>
      <w:ind w:left="720"/>
      <w:contextualSpacing/>
    </w:pPr>
    <w:rPr>
      <w:rFonts w:cs="Calibri"/>
    </w:rPr>
  </w:style>
  <w:style w:type="character" w:styleId="Emphasis">
    <w:name w:val="Emphasis"/>
    <w:basedOn w:val="DefaultParagraphFont"/>
    <w:uiPriority w:val="20"/>
    <w:qFormat/>
    <w:rsid w:val="00A70BA0"/>
    <w:rPr>
      <w:i/>
      <w:iCs/>
    </w:rPr>
  </w:style>
  <w:style w:type="paragraph" w:styleId="NormalWeb">
    <w:name w:val="Normal (Web)"/>
    <w:basedOn w:val="Normal"/>
    <w:uiPriority w:val="99"/>
    <w:semiHidden/>
    <w:unhideWhenUsed/>
    <w:rsid w:val="00E34498"/>
    <w:pPr>
      <w:spacing w:before="100" w:beforeAutospacing="1" w:after="100" w:afterAutospacing="1" w:line="240" w:lineRule="auto"/>
    </w:pPr>
    <w:rPr>
      <w:rFonts w:ascii="Times New Roman" w:eastAsiaTheme="minorEastAsia" w:hAnsi="Times New Roman"/>
      <w:sz w:val="24"/>
      <w:szCs w:val="24"/>
    </w:rPr>
  </w:style>
  <w:style w:type="paragraph" w:styleId="NoSpacing">
    <w:name w:val="No Spacing"/>
    <w:uiPriority w:val="1"/>
    <w:qFormat/>
    <w:rsid w:val="00E34498"/>
    <w:rPr>
      <w:rFonts w:cs="Calibri"/>
      <w:sz w:val="22"/>
      <w:szCs w:val="22"/>
    </w:rPr>
  </w:style>
  <w:style w:type="paragraph" w:customStyle="1" w:styleId="A-HeadOrange">
    <w:name w:val="A-Head Orange"/>
    <w:basedOn w:val="Heading1"/>
    <w:link w:val="A-HeadOrangeChar"/>
    <w:qFormat/>
    <w:rsid w:val="00D633A8"/>
    <w:pPr>
      <w:spacing w:after="200" w:line="288" w:lineRule="auto"/>
    </w:pPr>
    <w:rPr>
      <w:rFonts w:ascii="Arial Narrow" w:hAnsi="Arial Narrow"/>
      <w:b w:val="0"/>
      <w:bCs w:val="0"/>
      <w:color w:val="F7921E"/>
      <w:sz w:val="40"/>
      <w:szCs w:val="40"/>
    </w:rPr>
  </w:style>
  <w:style w:type="character" w:customStyle="1" w:styleId="A-HeadOrangeChar">
    <w:name w:val="A-Head Orange Char"/>
    <w:basedOn w:val="Heading1Char"/>
    <w:link w:val="A-HeadOrange"/>
    <w:rsid w:val="00D633A8"/>
    <w:rPr>
      <w:rFonts w:ascii="Arial Narrow" w:eastAsia="Times New Roman" w:hAnsi="Arial Narrow" w:cs="Times New Roman"/>
      <w:b w:val="0"/>
      <w:bCs w:val="0"/>
      <w:color w:val="F7921E"/>
      <w:kern w:val="32"/>
      <w:sz w:val="40"/>
      <w:szCs w:val="40"/>
    </w:rPr>
  </w:style>
  <w:style w:type="paragraph" w:customStyle="1" w:styleId="B-Head">
    <w:name w:val="B-Head"/>
    <w:autoRedefine/>
    <w:qFormat/>
    <w:rsid w:val="004F0164"/>
    <w:pPr>
      <w:spacing w:after="200" w:line="288" w:lineRule="auto"/>
    </w:pPr>
    <w:rPr>
      <w:rFonts w:ascii="Arial Narrow" w:hAnsi="Arial Narrow"/>
      <w:b/>
      <w:bCs/>
      <w:caps/>
      <w:color w:val="F7921E"/>
      <w:sz w:val="28"/>
      <w:szCs w:val="28"/>
    </w:rPr>
  </w:style>
  <w:style w:type="character" w:styleId="CommentReference">
    <w:name w:val="annotation reference"/>
    <w:basedOn w:val="DefaultParagraphFont"/>
    <w:uiPriority w:val="99"/>
    <w:semiHidden/>
    <w:unhideWhenUsed/>
    <w:rsid w:val="004F0164"/>
    <w:rPr>
      <w:sz w:val="16"/>
      <w:szCs w:val="16"/>
    </w:rPr>
  </w:style>
  <w:style w:type="paragraph" w:styleId="CommentText">
    <w:name w:val="annotation text"/>
    <w:basedOn w:val="Normal"/>
    <w:link w:val="CommentTextChar"/>
    <w:uiPriority w:val="99"/>
    <w:semiHidden/>
    <w:unhideWhenUsed/>
    <w:rsid w:val="004F0164"/>
    <w:pPr>
      <w:spacing w:line="240" w:lineRule="auto"/>
    </w:pPr>
    <w:rPr>
      <w:sz w:val="20"/>
      <w:szCs w:val="20"/>
    </w:rPr>
  </w:style>
  <w:style w:type="character" w:customStyle="1" w:styleId="CommentTextChar">
    <w:name w:val="Comment Text Char"/>
    <w:basedOn w:val="DefaultParagraphFont"/>
    <w:link w:val="CommentText"/>
    <w:uiPriority w:val="99"/>
    <w:semiHidden/>
    <w:rsid w:val="004F0164"/>
  </w:style>
  <w:style w:type="paragraph" w:styleId="CommentSubject">
    <w:name w:val="annotation subject"/>
    <w:basedOn w:val="CommentText"/>
    <w:next w:val="CommentText"/>
    <w:link w:val="CommentSubjectChar"/>
    <w:uiPriority w:val="99"/>
    <w:semiHidden/>
    <w:unhideWhenUsed/>
    <w:rsid w:val="004F0164"/>
    <w:rPr>
      <w:b/>
      <w:bCs/>
    </w:rPr>
  </w:style>
  <w:style w:type="character" w:customStyle="1" w:styleId="CommentSubjectChar">
    <w:name w:val="Comment Subject Char"/>
    <w:basedOn w:val="CommentTextChar"/>
    <w:link w:val="CommentSubject"/>
    <w:uiPriority w:val="99"/>
    <w:semiHidden/>
    <w:rsid w:val="004F01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598802">
      <w:bodyDiv w:val="1"/>
      <w:marLeft w:val="0"/>
      <w:marRight w:val="0"/>
      <w:marTop w:val="0"/>
      <w:marBottom w:val="0"/>
      <w:divBdr>
        <w:top w:val="none" w:sz="0" w:space="0" w:color="auto"/>
        <w:left w:val="none" w:sz="0" w:space="0" w:color="auto"/>
        <w:bottom w:val="none" w:sz="0" w:space="0" w:color="auto"/>
        <w:right w:val="none" w:sz="0" w:space="0" w:color="auto"/>
      </w:divBdr>
    </w:div>
    <w:div w:id="894122349">
      <w:bodyDiv w:val="1"/>
      <w:marLeft w:val="0"/>
      <w:marRight w:val="0"/>
      <w:marTop w:val="0"/>
      <w:marBottom w:val="0"/>
      <w:divBdr>
        <w:top w:val="none" w:sz="0" w:space="0" w:color="auto"/>
        <w:left w:val="none" w:sz="0" w:space="0" w:color="auto"/>
        <w:bottom w:val="none" w:sz="0" w:space="0" w:color="auto"/>
        <w:right w:val="none" w:sz="0" w:space="0" w:color="auto"/>
      </w:divBdr>
    </w:div>
    <w:div w:id="1264920631">
      <w:bodyDiv w:val="1"/>
      <w:marLeft w:val="0"/>
      <w:marRight w:val="0"/>
      <w:marTop w:val="0"/>
      <w:marBottom w:val="0"/>
      <w:divBdr>
        <w:top w:val="none" w:sz="0" w:space="0" w:color="auto"/>
        <w:left w:val="none" w:sz="0" w:space="0" w:color="auto"/>
        <w:bottom w:val="none" w:sz="0" w:space="0" w:color="auto"/>
        <w:right w:val="none" w:sz="0" w:space="0" w:color="auto"/>
      </w:divBdr>
    </w:div>
    <w:div w:id="1279948076">
      <w:bodyDiv w:val="1"/>
      <w:marLeft w:val="0"/>
      <w:marRight w:val="0"/>
      <w:marTop w:val="0"/>
      <w:marBottom w:val="0"/>
      <w:divBdr>
        <w:top w:val="none" w:sz="0" w:space="0" w:color="auto"/>
        <w:left w:val="none" w:sz="0" w:space="0" w:color="auto"/>
        <w:bottom w:val="none" w:sz="0" w:space="0" w:color="auto"/>
        <w:right w:val="none" w:sz="0" w:space="0" w:color="auto"/>
      </w:divBdr>
    </w:div>
    <w:div w:id="186393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hyperlink" Target="https://chiasubmissions.chia.state.ma.us" TargetMode="External"/><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CHIA-DL-Data-Submitter-HelpDesk@massmail.state.ma.us" TargetMode="External"/><Relationship Id="rId29" Type="http://schemas.openxmlformats.org/officeDocument/2006/relationships/image" Target="media/image13.png"/><Relationship Id="rId11" Type="http://schemas.openxmlformats.org/officeDocument/2006/relationships/hyperlink" Target="http://www.chiamass.gov/behavioral-health-facilities-case-mix-data/"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hyperlink" Target="https://chiasubmissions.chia.state.ma.us" TargetMode="External"/><Relationship Id="rId45" Type="http://schemas.openxmlformats.org/officeDocument/2006/relationships/image" Target="media/image24.png"/><Relationship Id="rId53" Type="http://schemas.openxmlformats.org/officeDocument/2006/relationships/image" Target="cid:image001.png@01D4D823.3D5654F0" TargetMode="External"/><Relationship Id="rId58" Type="http://schemas.openxmlformats.org/officeDocument/2006/relationships/image" Target="cid:image001.png@01D4D823.8B6712B0" TargetMode="External"/><Relationship Id="rId66" Type="http://schemas.microsoft.com/office/2016/09/relationships/commentsIds" Target="commentsIds.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4.png"/><Relationship Id="rId14" Type="http://schemas.openxmlformats.org/officeDocument/2006/relationships/hyperlink" Target="http://www.microsoft.com/enus/download/confirmation.aspx"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cid:image001.png@01D4D8C2.380F5150" TargetMode="External"/><Relationship Id="rId35" Type="http://schemas.openxmlformats.org/officeDocument/2006/relationships/image" Target="media/image150.emf"/><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cid:image001.png@01D4D823.D2CF4140"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CHIA-DL-Data-Submitter" TargetMode="External"/><Relationship Id="rId3" Type="http://schemas.openxmlformats.org/officeDocument/2006/relationships/styles" Target="styles.xml"/><Relationship Id="rId12" Type="http://schemas.openxmlformats.org/officeDocument/2006/relationships/hyperlink" Target="http://www.chiamass.gov/behavioral-health-facilities-case-mix-data/" TargetMode="External"/><Relationship Id="rId17" Type="http://schemas.openxmlformats.org/officeDocument/2006/relationships/image" Target="media/image2.png"/><Relationship Id="rId25" Type="http://schemas.openxmlformats.org/officeDocument/2006/relationships/image" Target="cid:image001.png@01D4D7F6.91CDB050" TargetMode="External"/><Relationship Id="rId33" Type="http://schemas.openxmlformats.org/officeDocument/2006/relationships/image" Target="media/image16.png"/><Relationship Id="rId38" Type="http://schemas.openxmlformats.org/officeDocument/2006/relationships/image" Target="media/image18.gif"/><Relationship Id="rId46" Type="http://schemas.openxmlformats.org/officeDocument/2006/relationships/image" Target="media/image250.png"/><Relationship Id="rId59" Type="http://schemas.openxmlformats.org/officeDocument/2006/relationships/header" Target="header1.xml"/><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mailto:CHIA-DL-Data-Submitter-HelpDesk@massmail.state.ma.us" TargetMode="External"/><Relationship Id="rId54" Type="http://schemas.openxmlformats.org/officeDocument/2006/relationships/image" Target="media/image29.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iasubmissions.chia.state.ma.us"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hyperlink" Target="mailto:chia.data@state.ma.us" TargetMode="Externa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footer" Target="footer1.xm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mailto:chia.data@state.ma.us" TargetMode="External"/><Relationship Id="rId18" Type="http://schemas.openxmlformats.org/officeDocument/2006/relationships/image" Target="media/image3.png"/><Relationship Id="rId39"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hyperlink" Target="http://www.chiamass.gov" TargetMode="External"/><Relationship Id="rId2" Type="http://schemas.openxmlformats.org/officeDocument/2006/relationships/hyperlink" Target="http://www.chiamass.gov" TargetMode="External"/><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W:\W_Ocom\OCOM%20Publications%20and%20Projects\Business%20Publications%20and%20Projects\2019\DOT\Behavioral%20Health%20File%20Encryption%20and%20Submission%20Process\BH%20File%20Encryption%20and%20Submission%20Process_Format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E7CC7-44F4-479F-B814-2E546090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BH File Encryption and Submission Process_Formatted.dotx</Template>
  <TotalTime>5</TotalTime>
  <Pages>22</Pages>
  <Words>2317</Words>
  <Characters>12794</Characters>
  <Application>Microsoft Office Word</Application>
  <DocSecurity>0</DocSecurity>
  <Lines>456</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14951</CharactersWithSpaces>
  <SharedDoc>false</SharedDoc>
  <HLinks>
    <vt:vector size="54" baseType="variant">
      <vt:variant>
        <vt:i4>4259921</vt:i4>
      </vt:variant>
      <vt:variant>
        <vt:i4>45</vt:i4>
      </vt:variant>
      <vt:variant>
        <vt:i4>0</vt:i4>
      </vt:variant>
      <vt:variant>
        <vt:i4>5</vt:i4>
      </vt:variant>
      <vt:variant>
        <vt:lpwstr>http://www.chiamass.gov/assets/docs/r/pubs/15/CHIA-Readmissions-Report-June-2015.pdf</vt:lpwstr>
      </vt:variant>
      <vt:variant>
        <vt:lpwstr/>
      </vt:variant>
      <vt:variant>
        <vt:i4>1441847</vt:i4>
      </vt:variant>
      <vt:variant>
        <vt:i4>38</vt:i4>
      </vt:variant>
      <vt:variant>
        <vt:i4>0</vt:i4>
      </vt:variant>
      <vt:variant>
        <vt:i4>5</vt:i4>
      </vt:variant>
      <vt:variant>
        <vt:lpwstr/>
      </vt:variant>
      <vt:variant>
        <vt:lpwstr>_Toc453076723</vt:lpwstr>
      </vt:variant>
      <vt:variant>
        <vt:i4>1441847</vt:i4>
      </vt:variant>
      <vt:variant>
        <vt:i4>32</vt:i4>
      </vt:variant>
      <vt:variant>
        <vt:i4>0</vt:i4>
      </vt:variant>
      <vt:variant>
        <vt:i4>5</vt:i4>
      </vt:variant>
      <vt:variant>
        <vt:lpwstr/>
      </vt:variant>
      <vt:variant>
        <vt:lpwstr>_Toc453076722</vt:lpwstr>
      </vt:variant>
      <vt:variant>
        <vt:i4>1441847</vt:i4>
      </vt:variant>
      <vt:variant>
        <vt:i4>26</vt:i4>
      </vt:variant>
      <vt:variant>
        <vt:i4>0</vt:i4>
      </vt:variant>
      <vt:variant>
        <vt:i4>5</vt:i4>
      </vt:variant>
      <vt:variant>
        <vt:lpwstr/>
      </vt:variant>
      <vt:variant>
        <vt:lpwstr>_Toc453076721</vt:lpwstr>
      </vt:variant>
      <vt:variant>
        <vt:i4>1441847</vt:i4>
      </vt:variant>
      <vt:variant>
        <vt:i4>20</vt:i4>
      </vt:variant>
      <vt:variant>
        <vt:i4>0</vt:i4>
      </vt:variant>
      <vt:variant>
        <vt:i4>5</vt:i4>
      </vt:variant>
      <vt:variant>
        <vt:lpwstr/>
      </vt:variant>
      <vt:variant>
        <vt:lpwstr>_Toc453076720</vt:lpwstr>
      </vt:variant>
      <vt:variant>
        <vt:i4>1376311</vt:i4>
      </vt:variant>
      <vt:variant>
        <vt:i4>14</vt:i4>
      </vt:variant>
      <vt:variant>
        <vt:i4>0</vt:i4>
      </vt:variant>
      <vt:variant>
        <vt:i4>5</vt:i4>
      </vt:variant>
      <vt:variant>
        <vt:lpwstr/>
      </vt:variant>
      <vt:variant>
        <vt:lpwstr>_Toc453076719</vt:lpwstr>
      </vt:variant>
      <vt:variant>
        <vt:i4>1376311</vt:i4>
      </vt:variant>
      <vt:variant>
        <vt:i4>8</vt:i4>
      </vt:variant>
      <vt:variant>
        <vt:i4>0</vt:i4>
      </vt:variant>
      <vt:variant>
        <vt:i4>5</vt:i4>
      </vt:variant>
      <vt:variant>
        <vt:lpwstr/>
      </vt:variant>
      <vt:variant>
        <vt:lpwstr>_Toc453076718</vt:lpwstr>
      </vt:variant>
      <vt:variant>
        <vt:i4>1376311</vt:i4>
      </vt:variant>
      <vt:variant>
        <vt:i4>2</vt:i4>
      </vt:variant>
      <vt:variant>
        <vt:i4>0</vt:i4>
      </vt:variant>
      <vt:variant>
        <vt:i4>5</vt:i4>
      </vt:variant>
      <vt:variant>
        <vt:lpwstr/>
      </vt:variant>
      <vt:variant>
        <vt:lpwstr>_Toc453076717</vt:lpwstr>
      </vt:variant>
      <vt:variant>
        <vt:i4>6160455</vt:i4>
      </vt:variant>
      <vt:variant>
        <vt:i4>0</vt:i4>
      </vt:variant>
      <vt:variant>
        <vt:i4>0</vt:i4>
      </vt:variant>
      <vt:variant>
        <vt:i4>5</vt:i4>
      </vt:variant>
      <vt:variant>
        <vt:lpwstr>http://www.hcup-us.ahrq.gov/reports/statbriefs/sb191-Hospitalization-Mental-Substance-Use-Disorders-2012.pdf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Alexandra</dc:creator>
  <cp:lastModifiedBy>Jones, Alexandra</cp:lastModifiedBy>
  <cp:revision>6</cp:revision>
  <cp:lastPrinted>2019-03-14T19:15:00Z</cp:lastPrinted>
  <dcterms:created xsi:type="dcterms:W3CDTF">2019-03-14T18:02:00Z</dcterms:created>
  <dcterms:modified xsi:type="dcterms:W3CDTF">2019-03-14T19:17:00Z</dcterms:modified>
</cp:coreProperties>
</file>